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0FBEB8" w14:textId="77777777" w:rsidR="00CC11CF" w:rsidRDefault="00CC11CF" w:rsidP="00842689">
      <w:pPr>
        <w:pStyle w:val="CIBodyText"/>
      </w:pPr>
    </w:p>
    <w:p w14:paraId="5FF6A5E6" w14:textId="77777777" w:rsidR="00BF3650" w:rsidRDefault="00BF3650" w:rsidP="00BF3650">
      <w:pPr>
        <w:pStyle w:val="CIHeading1"/>
        <w:pBdr>
          <w:bottom w:val="single" w:sz="4" w:space="1" w:color="auto"/>
        </w:pBdr>
      </w:pPr>
      <w:r>
        <w:t>New Member</w:t>
      </w:r>
    </w:p>
    <w:p w14:paraId="71AC3F59" w14:textId="4C331D44" w:rsidR="00BF3650" w:rsidRDefault="00BF3650" w:rsidP="00BF3650">
      <w:pPr>
        <w:pStyle w:val="CIHeading1"/>
        <w:sectPr w:rsidR="00BF3650" w:rsidSect="00910164">
          <w:headerReference w:type="even" r:id="rId11"/>
          <w:headerReference w:type="default" r:id="rId12"/>
          <w:footerReference w:type="default" r:id="rId13"/>
          <w:headerReference w:type="first" r:id="rId14"/>
          <w:footerReference w:type="first" r:id="rId15"/>
          <w:pgSz w:w="11900" w:h="16840"/>
          <w:pgMar w:top="851" w:right="851" w:bottom="1418" w:left="851" w:header="850" w:footer="1701" w:gutter="0"/>
          <w:pgNumType w:start="1"/>
          <w:cols w:space="720"/>
          <w:titlePg/>
          <w:docGrid w:linePitch="360"/>
        </w:sectPr>
      </w:pPr>
    </w:p>
    <w:p w14:paraId="1F3DB4B5" w14:textId="6BDE610E" w:rsidR="00BF3650" w:rsidRPr="00BF3650" w:rsidRDefault="00BF3650" w:rsidP="004B3F11">
      <w:pPr>
        <w:pStyle w:val="CIBodyText"/>
        <w:spacing w:after="120"/>
        <w:rPr>
          <w:lang w:val="en-ZA"/>
        </w:rPr>
      </w:pPr>
      <w:r w:rsidRPr="00BF3650">
        <w:rPr>
          <w:b/>
          <w:bCs/>
          <w:lang w:val="en-ZA"/>
        </w:rPr>
        <w:t xml:space="preserve">About </w:t>
      </w:r>
      <w:proofErr w:type="spellStart"/>
      <w:r w:rsidR="00D16239">
        <w:rPr>
          <w:b/>
          <w:bCs/>
          <w:lang w:val="en-ZA"/>
        </w:rPr>
        <w:t>Copyworld</w:t>
      </w:r>
      <w:proofErr w:type="spellEnd"/>
    </w:p>
    <w:p w14:paraId="625150BD" w14:textId="77777777" w:rsidR="00D16239" w:rsidRPr="00D16239" w:rsidRDefault="00D16239" w:rsidP="00D16239">
      <w:pPr>
        <w:pStyle w:val="CIBodyText"/>
        <w:spacing w:after="120"/>
        <w:rPr>
          <w:lang w:val="en-ZA"/>
        </w:rPr>
      </w:pPr>
      <w:proofErr w:type="spellStart"/>
      <w:r w:rsidRPr="00D16239">
        <w:rPr>
          <w:lang w:val="en-ZA"/>
        </w:rPr>
        <w:t>Copyworld</w:t>
      </w:r>
      <w:proofErr w:type="spellEnd"/>
      <w:r w:rsidRPr="00D16239">
        <w:rPr>
          <w:lang w:val="en-ZA"/>
        </w:rPr>
        <w:t xml:space="preserve"> started as a small copy shop 31 years ago with one black and white and one colour photo copier and a fax machine. Today, it is one of the largest digital print </w:t>
      </w:r>
      <w:proofErr w:type="gramStart"/>
      <w:r w:rsidRPr="00D16239">
        <w:rPr>
          <w:lang w:val="en-ZA"/>
        </w:rPr>
        <w:t>shop</w:t>
      </w:r>
      <w:proofErr w:type="gramEnd"/>
      <w:r w:rsidRPr="00D16239">
        <w:rPr>
          <w:lang w:val="en-ZA"/>
        </w:rPr>
        <w:t xml:space="preserve"> in the Eastern Cape with a staff compliment of 58 staff members and based in the centre of a business hub in East London.  Our exceptional quality products range from business cards to high volumes of colour and black and white prints hot off our latest </w:t>
      </w:r>
      <w:proofErr w:type="spellStart"/>
      <w:r w:rsidRPr="00D16239">
        <w:rPr>
          <w:lang w:val="en-ZA"/>
        </w:rPr>
        <w:t>Irredesse</w:t>
      </w:r>
      <w:proofErr w:type="spellEnd"/>
      <w:r w:rsidRPr="00D16239">
        <w:rPr>
          <w:lang w:val="en-ZA"/>
        </w:rPr>
        <w:t xml:space="preserve"> Production Presses with our wide format department boasting a variety of vinyl and </w:t>
      </w:r>
      <w:proofErr w:type="spellStart"/>
      <w:r w:rsidRPr="00D16239">
        <w:rPr>
          <w:lang w:val="en-ZA"/>
        </w:rPr>
        <w:t>hexflex</w:t>
      </w:r>
      <w:proofErr w:type="spellEnd"/>
      <w:r w:rsidRPr="00D16239">
        <w:rPr>
          <w:lang w:val="en-ZA"/>
        </w:rPr>
        <w:t xml:space="preserve"> products in large scale. We pride ourselves with continuing to stay up to date with the latest technology on the market which assists in producing products of a high quality. We strive to deliver within quick turnaround times with a focus on quality and service.</w:t>
      </w:r>
    </w:p>
    <w:p w14:paraId="64934A6F" w14:textId="141F1FF1" w:rsidR="00D16239" w:rsidRDefault="00D16239" w:rsidP="00D16239">
      <w:pPr>
        <w:pStyle w:val="CIBodyText"/>
        <w:spacing w:after="120"/>
        <w:rPr>
          <w:lang w:val="en-ZA"/>
        </w:rPr>
      </w:pPr>
      <w:r w:rsidRPr="00D16239">
        <w:rPr>
          <w:lang w:val="en-ZA"/>
        </w:rPr>
        <w:t xml:space="preserve">We are however, more than just a print shop and offer </w:t>
      </w:r>
      <w:proofErr w:type="gramStart"/>
      <w:r w:rsidRPr="00D16239">
        <w:rPr>
          <w:lang w:val="en-ZA"/>
        </w:rPr>
        <w:t>a number of</w:t>
      </w:r>
      <w:proofErr w:type="gramEnd"/>
      <w:r w:rsidRPr="00D16239">
        <w:rPr>
          <w:lang w:val="en-ZA"/>
        </w:rPr>
        <w:t xml:space="preserve"> services making it a one stop shop.  We also provide corporate clothing, promotional gifts and branding. </w:t>
      </w:r>
    </w:p>
    <w:p w14:paraId="091914C8" w14:textId="77777777" w:rsidR="00D16239" w:rsidRPr="00D16239" w:rsidRDefault="00D16239" w:rsidP="00D16239">
      <w:pPr>
        <w:pStyle w:val="CIBodyText"/>
        <w:spacing w:after="120"/>
        <w:rPr>
          <w:lang w:val="en-ZA"/>
        </w:rPr>
      </w:pPr>
    </w:p>
    <w:p w14:paraId="589140F8" w14:textId="3E47D79D" w:rsidR="00BF3650" w:rsidRDefault="00BF3650" w:rsidP="00D16239">
      <w:pPr>
        <w:pStyle w:val="CIBodyText"/>
        <w:spacing w:after="120"/>
        <w:rPr>
          <w:b/>
          <w:bCs/>
          <w:lang w:val="en-ZA"/>
        </w:rPr>
      </w:pPr>
      <w:r w:rsidRPr="00BF3650">
        <w:rPr>
          <w:b/>
          <w:bCs/>
          <w:lang w:val="en-ZA"/>
        </w:rPr>
        <w:t xml:space="preserve">Message from the </w:t>
      </w:r>
      <w:r>
        <w:rPr>
          <w:b/>
          <w:bCs/>
          <w:lang w:val="en-ZA"/>
        </w:rPr>
        <w:t>D</w:t>
      </w:r>
      <w:r w:rsidRPr="00BF3650">
        <w:rPr>
          <w:b/>
          <w:bCs/>
          <w:lang w:val="en-ZA"/>
        </w:rPr>
        <w:t>irector</w:t>
      </w:r>
    </w:p>
    <w:p w14:paraId="65277E7F" w14:textId="0CA12AA4" w:rsidR="00D16239" w:rsidRPr="00D16239" w:rsidRDefault="00D16239" w:rsidP="00D16239">
      <w:pPr>
        <w:pStyle w:val="CIBodyText"/>
        <w:spacing w:after="120"/>
        <w:rPr>
          <w:i/>
          <w:iCs/>
          <w:lang w:val="en-ZA"/>
        </w:rPr>
      </w:pPr>
      <w:r w:rsidRPr="00D16239">
        <w:rPr>
          <w:b/>
          <w:bCs/>
          <w:i/>
          <w:iCs/>
          <w:lang w:val="en-ZA"/>
        </w:rPr>
        <w:t>Steve Beaumont</w:t>
      </w:r>
    </w:p>
    <w:p w14:paraId="12C91EAE" w14:textId="77777777" w:rsidR="00D16239" w:rsidRPr="00D16239" w:rsidRDefault="00D16239" w:rsidP="00D16239">
      <w:pPr>
        <w:pStyle w:val="CIBodyText"/>
        <w:rPr>
          <w:lang w:val="en-ZA"/>
        </w:rPr>
      </w:pPr>
      <w:r w:rsidRPr="00D16239">
        <w:rPr>
          <w:lang w:val="en-ZA"/>
        </w:rPr>
        <w:t>In an industry continuously evolving at a rapid pace with exciting new products and technology, we as a company can only positively benefit from a platform such a Printing SA.</w:t>
      </w:r>
    </w:p>
    <w:p w14:paraId="48AAAABD" w14:textId="40198871" w:rsidR="00D16239" w:rsidRPr="00D16239" w:rsidRDefault="00D16239" w:rsidP="00D16239">
      <w:pPr>
        <w:pStyle w:val="CIBodyText"/>
        <w:rPr>
          <w:lang w:val="en-ZA"/>
        </w:rPr>
      </w:pPr>
      <w:r w:rsidRPr="00D16239">
        <w:rPr>
          <w:lang w:val="en-ZA"/>
        </w:rPr>
        <w:t xml:space="preserve">We pride ourselves with delivering a </w:t>
      </w:r>
      <w:r w:rsidRPr="00D16239">
        <w:rPr>
          <w:lang w:val="en-ZA"/>
        </w:rPr>
        <w:t>high-quality</w:t>
      </w:r>
      <w:r w:rsidRPr="00D16239">
        <w:rPr>
          <w:lang w:val="en-ZA"/>
        </w:rPr>
        <w:t xml:space="preserve"> product and service and continue to strive to be a deserving competitor in this market.  Therefore, being a member of Printing SA can assist us by means of training, events, marketing and up to date information about the printing industry.</w:t>
      </w:r>
    </w:p>
    <w:p w14:paraId="292652EB" w14:textId="77777777" w:rsidR="00D16239" w:rsidRDefault="00D16239" w:rsidP="00D16239">
      <w:pPr>
        <w:pStyle w:val="CIBodyText"/>
        <w:rPr>
          <w:lang w:val="en-ZA"/>
        </w:rPr>
      </w:pPr>
      <w:r w:rsidRPr="00D16239">
        <w:rPr>
          <w:lang w:val="en-ZA"/>
        </w:rPr>
        <w:t>We look forward to this partnership as a valuable contribution in achieving our goals and making our mark in this very competitive industry</w:t>
      </w:r>
    </w:p>
    <w:p w14:paraId="40983C12" w14:textId="5A2A7062" w:rsidR="00B07931" w:rsidRPr="00B07931" w:rsidRDefault="00B07931" w:rsidP="00D16239">
      <w:pPr>
        <w:pStyle w:val="CIBodyText"/>
        <w:rPr>
          <w:lang w:val="en-ZA"/>
        </w:rPr>
      </w:pPr>
      <w:r>
        <w:rPr>
          <w:b/>
          <w:bCs/>
          <w:lang w:val="en-ZA"/>
        </w:rPr>
        <w:t xml:space="preserve">Website </w:t>
      </w:r>
      <w:r w:rsidR="00BF3650" w:rsidRPr="00BF3650">
        <w:rPr>
          <w:lang w:val="en-ZA"/>
        </w:rPr>
        <w:t>- </w:t>
      </w:r>
      <w:r>
        <w:t xml:space="preserve"> </w:t>
      </w:r>
      <w:hyperlink r:id="rId16" w:history="1">
        <w:r w:rsidRPr="00B07931">
          <w:rPr>
            <w:rStyle w:val="Hyperlink"/>
            <w:lang w:val="en-ZA"/>
          </w:rPr>
          <w:t>www.hitechgraphics.co.za</w:t>
        </w:r>
      </w:hyperlink>
    </w:p>
    <w:p w14:paraId="7807351C" w14:textId="346AAD42" w:rsidR="00842689" w:rsidRDefault="00BF3650" w:rsidP="00D16239">
      <w:pPr>
        <w:pStyle w:val="CIBodyText"/>
        <w:pBdr>
          <w:bottom w:val="single" w:sz="4" w:space="1" w:color="auto"/>
        </w:pBdr>
        <w:rPr>
          <w:b/>
          <w:bCs/>
        </w:rPr>
      </w:pPr>
      <w:r w:rsidRPr="00BF3650">
        <w:rPr>
          <w:b/>
          <w:bCs/>
        </w:rPr>
        <w:t>Logo</w:t>
      </w:r>
    </w:p>
    <w:p w14:paraId="035AD5EC" w14:textId="0CA1793E" w:rsidR="00D16239" w:rsidRDefault="00D16239" w:rsidP="00D16239">
      <w:pPr>
        <w:pStyle w:val="CIBodyText"/>
        <w:rPr>
          <w:b/>
          <w:bCs/>
        </w:rPr>
      </w:pPr>
      <w:r>
        <w:rPr>
          <w:noProof/>
        </w:rPr>
        <w:drawing>
          <wp:inline distT="0" distB="0" distL="0" distR="0" wp14:anchorId="19D8CC9A" wp14:editId="65DDB98B">
            <wp:extent cx="4000500" cy="1155273"/>
            <wp:effectExtent l="0" t="0" r="0" b="6985"/>
            <wp:docPr id="3" name="Picture 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860" cy="115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4F8FF" w14:textId="6D16FF37" w:rsidR="00D16239" w:rsidRDefault="00D16239" w:rsidP="00D16239">
      <w:pPr>
        <w:pStyle w:val="CIBodyText"/>
        <w:rPr>
          <w:b/>
          <w:bCs/>
        </w:rPr>
      </w:pPr>
    </w:p>
    <w:p w14:paraId="2649D486" w14:textId="77777777" w:rsidR="00D16239" w:rsidRDefault="00D16239" w:rsidP="00D16239">
      <w:pPr>
        <w:pStyle w:val="CIBodyText"/>
        <w:rPr>
          <w:b/>
          <w:bCs/>
        </w:rPr>
      </w:pPr>
    </w:p>
    <w:p w14:paraId="0E357AEE" w14:textId="1C4AF9B8" w:rsidR="00BF3650" w:rsidRDefault="00BF3650" w:rsidP="00D16239">
      <w:pPr>
        <w:pStyle w:val="CIBodyText"/>
        <w:pBdr>
          <w:bottom w:val="single" w:sz="4" w:space="1" w:color="auto"/>
        </w:pBdr>
        <w:rPr>
          <w:b/>
          <w:bCs/>
        </w:rPr>
      </w:pPr>
      <w:r>
        <w:rPr>
          <w:b/>
          <w:bCs/>
        </w:rPr>
        <w:t>Cover Picture</w:t>
      </w:r>
    </w:p>
    <w:p w14:paraId="31DD9286" w14:textId="1741C76D" w:rsidR="00D16239" w:rsidRDefault="00D16239" w:rsidP="00D16239">
      <w:pPr>
        <w:pStyle w:val="CIBodyText"/>
        <w:rPr>
          <w:b/>
          <w:bCs/>
        </w:rPr>
      </w:pPr>
      <w:r>
        <w:rPr>
          <w:noProof/>
        </w:rPr>
        <w:drawing>
          <wp:inline distT="0" distB="0" distL="0" distR="0" wp14:anchorId="530FE2A3" wp14:editId="7E4A8A1D">
            <wp:extent cx="5416799" cy="3069590"/>
            <wp:effectExtent l="0" t="0" r="0" b="0"/>
            <wp:docPr id="2" name="Picture 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77" cy="307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6239" w:rsidSect="00CC11CF">
      <w:type w:val="continuous"/>
      <w:pgSz w:w="11900" w:h="16840"/>
      <w:pgMar w:top="851" w:right="851" w:bottom="1418" w:left="851" w:header="850" w:footer="1701" w:gutter="0"/>
      <w:pgNumType w:start="1"/>
      <w:cols w:space="720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2BC331" w14:textId="77777777" w:rsidR="0089422E" w:rsidRDefault="0089422E" w:rsidP="008F0285">
      <w:r>
        <w:separator/>
      </w:r>
    </w:p>
  </w:endnote>
  <w:endnote w:type="continuationSeparator" w:id="0">
    <w:p w14:paraId="6A2023C0" w14:textId="77777777" w:rsidR="0089422E" w:rsidRDefault="0089422E" w:rsidP="008F02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Bold">
    <w:altName w:val="Arial"/>
    <w:panose1 w:val="00000000000000000000"/>
    <w:charset w:val="00"/>
    <w:family w:val="roman"/>
    <w:notTrueType/>
    <w:pitch w:val="default"/>
  </w:font>
  <w:font w:name="Avenir Book">
    <w:altName w:val="Tw Cen MT"/>
    <w:charset w:val="00"/>
    <w:family w:val="auto"/>
    <w:pitch w:val="variable"/>
    <w:sig w:usb0="800000AF" w:usb1="5000204A" w:usb2="00000000" w:usb3="00000000" w:csb0="0000009B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Light">
    <w:altName w:val="Arial"/>
    <w:charset w:val="B1"/>
    <w:family w:val="swiss"/>
    <w:pitch w:val="variable"/>
    <w:sig w:usb0="80000A67" w:usb1="00000000" w:usb2="00000000" w:usb3="00000000" w:csb0="000001F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ill Sans">
    <w:altName w:val="Arial"/>
    <w:charset w:val="B1"/>
    <w:family w:val="swiss"/>
    <w:pitch w:val="variable"/>
    <w:sig w:usb0="80000A67" w:usb1="00000000" w:usb2="00000000" w:usb3="00000000" w:csb0="000001F7" w:csb1="00000000"/>
  </w:font>
  <w:font w:name="Avenir Light">
    <w:charset w:val="00"/>
    <w:family w:val="swiss"/>
    <w:pitch w:val="variable"/>
    <w:sig w:usb0="800000AF" w:usb1="5000204A" w:usb2="00000000" w:usb3="00000000" w:csb0="0000009B" w:csb1="00000000"/>
  </w:font>
  <w:font w:name="Times New Roman (Body CS)">
    <w:altName w:val="Times New Roman"/>
    <w:charset w:val="00"/>
    <w:family w:val="roman"/>
    <w:pitch w:val="variable"/>
    <w:sig w:usb0="E0002AEF" w:usb1="C0007841" w:usb2="00000009" w:usb3="00000000" w:csb0="000001FF" w:csb1="00000000"/>
  </w:font>
  <w:font w:name="StarSymbol">
    <w:charset w:val="02"/>
    <w:family w:val="auto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ONNFML+TimesNewRoman">
    <w:altName w:val="Times New Roman"/>
    <w:charset w:val="00"/>
    <w:family w:val="roman"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Futura Medium">
    <w:charset w:val="B1"/>
    <w:family w:val="swiss"/>
    <w:pitch w:val="variable"/>
    <w:sig w:usb0="80000867" w:usb1="00000000" w:usb2="00000000" w:usb3="00000000" w:csb0="000001FB" w:csb1="00000000"/>
  </w:font>
  <w:font w:name="Gill Sans Std Light">
    <w:altName w:val="Gill Sans"/>
    <w:charset w:val="00"/>
    <w:family w:val="auto"/>
    <w:pitch w:val="variable"/>
    <w:sig w:usb0="80000267" w:usb1="00000000" w:usb2="00000000" w:usb3="00000000" w:csb0="000001F7" w:csb1="00000000"/>
  </w:font>
  <w:font w:name="Baskerville-Italic">
    <w:charset w:val="00"/>
    <w:family w:val="auto"/>
    <w:pitch w:val="variable"/>
    <w:sig w:usb0="80000067" w:usb1="00000000" w:usb2="00000000" w:usb3="00000000" w:csb0="0000019F" w:csb1="00000000"/>
  </w:font>
  <w:font w:name="Futura-Medium">
    <w:charset w:val="00"/>
    <w:family w:val="auto"/>
    <w:pitch w:val="variable"/>
    <w:sig w:usb0="80000067" w:usb1="00000000" w:usb2="00000000" w:usb3="00000000" w:csb0="000001FB" w:csb1="00000000"/>
  </w:font>
  <w:font w:name="Futura">
    <w:charset w:val="00"/>
    <w:family w:val="swiss"/>
    <w:pitch w:val="variable"/>
    <w:sig w:usb0="A00002AF" w:usb1="5000214A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5E32DB" w14:textId="77777777" w:rsidR="00FE3F2A" w:rsidRPr="00EA6D0D" w:rsidRDefault="00842689" w:rsidP="00EA6D0D">
    <w:pPr>
      <w:pStyle w:val="Footer"/>
      <w:tabs>
        <w:tab w:val="clear" w:pos="4513"/>
        <w:tab w:val="clear" w:pos="9026"/>
        <w:tab w:val="center" w:pos="4962"/>
        <w:tab w:val="right" w:pos="10206"/>
      </w:tabs>
      <w:rPr>
        <w:rFonts w:ascii="Gill Sans Light" w:hAnsi="Gill Sans Light" w:cs="Gill Sans Light"/>
        <w:sz w:val="16"/>
        <w:szCs w:val="16"/>
      </w:rPr>
    </w:pPr>
    <w:r>
      <w:rPr>
        <w:rFonts w:ascii="Gill Sans Light" w:hAnsi="Gill Sans Light" w:cs="Gill Sans Light"/>
        <w:noProof/>
        <w:sz w:val="16"/>
        <w:szCs w:val="16"/>
      </w:rPr>
      <mc:AlternateContent>
        <mc:Choice Requires="wpg">
          <w:drawing>
            <wp:anchor distT="0" distB="0" distL="114300" distR="114300" simplePos="0" relativeHeight="251698176" behindDoc="0" locked="0" layoutInCell="1" allowOverlap="1" wp14:anchorId="7904F802" wp14:editId="4EAB5139">
              <wp:simplePos x="0" y="0"/>
              <wp:positionH relativeFrom="column">
                <wp:posOffset>3810</wp:posOffset>
              </wp:positionH>
              <wp:positionV relativeFrom="paragraph">
                <wp:posOffset>129540</wp:posOffset>
              </wp:positionV>
              <wp:extent cx="6691630" cy="735330"/>
              <wp:effectExtent l="0" t="0" r="1270" b="1270"/>
              <wp:wrapNone/>
              <wp:docPr id="23" name="Group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1630" cy="735330"/>
                        <a:chOff x="281235" y="-23935"/>
                        <a:chExt cx="6691875" cy="735945"/>
                      </a:xfrm>
                    </wpg:grpSpPr>
                    <wps:wsp>
                      <wps:cNvPr id="24" name="Text Box 24"/>
                      <wps:cNvSpPr txBox="1"/>
                      <wps:spPr>
                        <a:xfrm>
                          <a:off x="281235" y="-23935"/>
                          <a:ext cx="4560395" cy="720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4AE94E" w14:textId="77777777" w:rsidR="00910164" w:rsidRPr="00B85FDC" w:rsidRDefault="00910164" w:rsidP="00910164">
                            <w:pPr>
                              <w:pStyle w:val="Footer"/>
                              <w:tabs>
                                <w:tab w:val="clear" w:pos="9026"/>
                                <w:tab w:val="right" w:pos="9639"/>
                              </w:tabs>
                              <w:jc w:val="both"/>
                            </w:pPr>
                            <w:r w:rsidRPr="00B85FDC">
                              <w:rPr>
                                <w:sz w:val="20"/>
                              </w:rPr>
                              <w:t xml:space="preserve">Page </w:t>
                            </w:r>
                            <w:r w:rsidRPr="00B85FDC">
                              <w:rPr>
                                <w:sz w:val="20"/>
                              </w:rPr>
                              <w:fldChar w:fldCharType="begin"/>
                            </w:r>
                            <w:r w:rsidRPr="00B85FDC">
                              <w:rPr>
                                <w:sz w:val="20"/>
                              </w:rPr>
                              <w:instrText xml:space="preserve"> PAGE  \* Arabic  \* MERGEFORMAT </w:instrText>
                            </w:r>
                            <w:r w:rsidRPr="00B85FDC">
                              <w:rPr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sz w:val="20"/>
                              </w:rPr>
                              <w:t>2</w:t>
                            </w:r>
                            <w:r w:rsidRPr="00B85FDC">
                              <w:rPr>
                                <w:sz w:val="20"/>
                              </w:rPr>
                              <w:fldChar w:fldCharType="end"/>
                            </w:r>
                            <w:r w:rsidRPr="00B85FDC">
                              <w:rPr>
                                <w:sz w:val="20"/>
                              </w:rPr>
                              <w:t xml:space="preserve"> of </w:t>
                            </w:r>
                            <w:r w:rsidRPr="00B85FDC">
                              <w:rPr>
                                <w:sz w:val="20"/>
                              </w:rPr>
                              <w:fldChar w:fldCharType="begin"/>
                            </w:r>
                            <w:r w:rsidRPr="00B85FDC">
                              <w:rPr>
                                <w:sz w:val="20"/>
                              </w:rPr>
                              <w:instrText xml:space="preserve"> NUMPAGES  \* Arabic  \* MERGEFORMAT </w:instrText>
                            </w:r>
                            <w:r w:rsidRPr="00B85FDC">
                              <w:rPr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sz w:val="20"/>
                              </w:rPr>
                              <w:t>2</w:t>
                            </w:r>
                            <w:r w:rsidRPr="00B85FDC">
                              <w:rPr>
                                <w:sz w:val="2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" name="Picture 25" descr="A picture containing food, drawing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68110" y="38910"/>
                          <a:ext cx="1905000" cy="6731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904F802" id="Group 23" o:spid="_x0000_s1028" style="position:absolute;margin-left:.3pt;margin-top:10.2pt;width:526.9pt;height:57.9pt;z-index:251698176;mso-width-relative:margin" coordorigin="2812,-239" coordsize="66918,7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9" type="#_x0000_t202" style="position:absolute;left:2812;top:-239;width:45604;height:720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" filled="f" stroked="f" strokeweight=".5pt">
                <v:textbox inset="0,0,0,0">
                  <w:txbxContent>
                    <w:p w14:paraId="7A4AE94E" w14:textId="77777777" w:rsidR="00910164" w:rsidRPr="00B85FDC" w:rsidRDefault="00910164" w:rsidP="00910164">
                      <w:pPr>
                        <w:pStyle w:val="Footer"/>
                        <w:tabs>
                          <w:tab w:val="clear" w:pos="9026"/>
                          <w:tab w:val="right" w:pos="9639"/>
                        </w:tabs>
                        <w:jc w:val="both"/>
                      </w:pPr>
                      <w:r w:rsidRPr="00B85FDC">
                        <w:rPr>
                          <w:sz w:val="20"/>
                        </w:rPr>
                        <w:t xml:space="preserve">Page </w:t>
                      </w:r>
                      <w:r w:rsidRPr="00B85FDC">
                        <w:rPr>
                          <w:sz w:val="20"/>
                        </w:rPr>
                        <w:fldChar w:fldCharType="begin"/>
                      </w:r>
                      <w:r w:rsidRPr="00B85FDC">
                        <w:rPr>
                          <w:sz w:val="20"/>
                        </w:rPr>
                        <w:instrText xml:space="preserve"> PAGE  \* Arabic  \* MERGEFORMAT </w:instrText>
                      </w:r>
                      <w:r w:rsidRPr="00B85FDC">
                        <w:rPr>
                          <w:sz w:val="20"/>
                        </w:rPr>
                        <w:fldChar w:fldCharType="separate"/>
                      </w:r>
                      <w:r>
                        <w:rPr>
                          <w:sz w:val="20"/>
                        </w:rPr>
                        <w:t>2</w:t>
                      </w:r>
                      <w:r w:rsidRPr="00B85FDC">
                        <w:rPr>
                          <w:sz w:val="20"/>
                        </w:rPr>
                        <w:fldChar w:fldCharType="end"/>
                      </w:r>
                      <w:r w:rsidRPr="00B85FDC">
                        <w:rPr>
                          <w:sz w:val="20"/>
                        </w:rPr>
                        <w:t xml:space="preserve"> of </w:t>
                      </w:r>
                      <w:r w:rsidRPr="00B85FDC">
                        <w:rPr>
                          <w:sz w:val="20"/>
                        </w:rPr>
                        <w:fldChar w:fldCharType="begin"/>
                      </w:r>
                      <w:r w:rsidRPr="00B85FDC">
                        <w:rPr>
                          <w:sz w:val="20"/>
                        </w:rPr>
                        <w:instrText xml:space="preserve"> NUMPAGES  \* Arabic  \* MERGEFORMAT </w:instrText>
                      </w:r>
                      <w:r w:rsidRPr="00B85FDC">
                        <w:rPr>
                          <w:sz w:val="20"/>
                        </w:rPr>
                        <w:fldChar w:fldCharType="separate"/>
                      </w:r>
                      <w:r>
                        <w:rPr>
                          <w:sz w:val="20"/>
                        </w:rPr>
                        <w:t>2</w:t>
                      </w:r>
                      <w:r w:rsidRPr="00B85FDC">
                        <w:rPr>
                          <w:sz w:val="20"/>
                        </w:rPr>
                        <w:fldChar w:fldCharType="end"/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" o:spid="_x0000_s1030" type="#_x0000_t75" alt="A picture containing food, drawing&#10;&#10;Description automatically generated" style="position:absolute;left:50681;top:389;width:19050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">
                <v:imagedata r:id="rId2" o:title="A picture containing food, drawing&#10;&#10;Description automatically generated"/>
              </v:shape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80152B" w14:textId="77777777" w:rsidR="00FE3F2A" w:rsidRPr="00EA6D0D" w:rsidRDefault="00C64369" w:rsidP="00C56D28">
    <w:pPr>
      <w:pStyle w:val="Footer"/>
      <w:tabs>
        <w:tab w:val="clear" w:pos="4513"/>
        <w:tab w:val="clear" w:pos="9026"/>
        <w:tab w:val="center" w:pos="4962"/>
        <w:tab w:val="right" w:pos="10206"/>
      </w:tabs>
      <w:ind w:firstLine="360"/>
      <w:rPr>
        <w:rFonts w:ascii="Gill Sans Light" w:hAnsi="Gill Sans Light" w:cs="Gill Sans Light"/>
        <w:sz w:val="16"/>
        <w:szCs w:val="16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 wp14:anchorId="36DC70F3" wp14:editId="41E5DADE">
              <wp:simplePos x="0" y="0"/>
              <wp:positionH relativeFrom="column">
                <wp:posOffset>-276225</wp:posOffset>
              </wp:positionH>
              <wp:positionV relativeFrom="paragraph">
                <wp:posOffset>154305</wp:posOffset>
              </wp:positionV>
              <wp:extent cx="6962140" cy="720725"/>
              <wp:effectExtent l="0" t="0" r="0" b="3175"/>
              <wp:wrapNone/>
              <wp:docPr id="32" name="Group 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62140" cy="720725"/>
                        <a:chOff x="0" y="0"/>
                        <a:chExt cx="6962140" cy="720725"/>
                      </a:xfrm>
                    </wpg:grpSpPr>
                    <wps:wsp>
                      <wps:cNvPr id="76" name="Text Box 76"/>
                      <wps:cNvSpPr txBox="1"/>
                      <wps:spPr>
                        <a:xfrm>
                          <a:off x="0" y="0"/>
                          <a:ext cx="4841240" cy="720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7FD2C8" w14:textId="77777777" w:rsidR="00A46B74" w:rsidRDefault="00D36CC9">
                            <w:r w:rsidRPr="00D36CC9">
                              <w:rPr>
                                <w:noProof/>
                              </w:rPr>
                              <w:drawing>
                                <wp:inline distT="0" distB="0" distL="0" distR="0" wp14:anchorId="0B41A436" wp14:editId="70455340">
                                  <wp:extent cx="4742180" cy="714375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42180" cy="714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" name="Picture 11" descr="A picture containing food, drawing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57140" y="35560"/>
                          <a:ext cx="1905000" cy="6731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6DC70F3" id="Group 32" o:spid="_x0000_s1031" style="position:absolute;left:0;text-align:left;margin-left:-21.75pt;margin-top:12.15pt;width:548.2pt;height:56.75pt;z-index:251680768" coordsize="69621,7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6" o:spid="_x0000_s1032" type="#_x0000_t202" style="position:absolute;width:48412;height:7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" filled="f" stroked="f" strokeweight=".5pt">
                <v:textbox inset="0,0,0,0">
                  <w:txbxContent>
                    <w:p w14:paraId="457FD2C8" w14:textId="77777777" w:rsidR="00A46B74" w:rsidRDefault="00D36CC9">
                      <w:r w:rsidRPr="00D36CC9">
                        <w:rPr>
                          <w:noProof/>
                        </w:rPr>
                        <w:drawing>
                          <wp:inline distT="0" distB="0" distL="0" distR="0" wp14:anchorId="0B41A436" wp14:editId="70455340">
                            <wp:extent cx="4742180" cy="714375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42180" cy="714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" o:spid="_x0000_s1033" type="#_x0000_t75" alt="A picture containing food, drawing&#10;&#10;Description automatically generated" style="position:absolute;left:50571;top:355;width:19050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">
                <v:imagedata r:id="rId3" o:title="A picture containing food, drawing&#10;&#10;Description automatically generated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18BC5D" w14:textId="77777777" w:rsidR="0089422E" w:rsidRDefault="0089422E" w:rsidP="008F0285">
      <w:r>
        <w:separator/>
      </w:r>
    </w:p>
  </w:footnote>
  <w:footnote w:type="continuationSeparator" w:id="0">
    <w:p w14:paraId="1221D883" w14:textId="77777777" w:rsidR="0089422E" w:rsidRDefault="0089422E" w:rsidP="008F02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4EA99D" w14:textId="77777777" w:rsidR="009E19A1" w:rsidRDefault="0089422E">
    <w:pPr>
      <w:pStyle w:val="Header"/>
    </w:pPr>
    <w:r>
      <w:rPr>
        <w:noProof/>
      </w:rPr>
      <w:pict w14:anchorId="592423A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939201" o:spid="_x0000_s1026" type="#_x0000_t75" alt="" style="position:absolute;margin-left:0;margin-top:0;width:1240.5pt;height:1754pt;z-index:-25164083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Diamonds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108C5C" w14:textId="77777777" w:rsidR="009E19A1" w:rsidRDefault="0089422E">
    <w:pPr>
      <w:pStyle w:val="Header"/>
    </w:pPr>
    <w:r>
      <w:rPr>
        <w:noProof/>
      </w:rPr>
      <w:pict w14:anchorId="5A79C52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939202" o:spid="_x0000_s1025" type="#_x0000_t75" alt="" style="position:absolute;margin-left:0;margin-top:0;width:1240.5pt;height:1754pt;z-index:-25163776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Diamonds-01"/>
          <w10:wrap anchorx="margin" anchory="margin"/>
        </v:shape>
      </w:pict>
    </w:r>
    <w:r w:rsidR="003167B5">
      <w:rPr>
        <w:noProof/>
      </w:rPr>
      <w:drawing>
        <wp:anchor distT="0" distB="0" distL="114300" distR="114300" simplePos="0" relativeHeight="251662335" behindDoc="1" locked="0" layoutInCell="1" allowOverlap="1" wp14:anchorId="0C8DDF3C" wp14:editId="39B9C7C1">
          <wp:simplePos x="0" y="0"/>
          <wp:positionH relativeFrom="column">
            <wp:posOffset>2716530</wp:posOffset>
          </wp:positionH>
          <wp:positionV relativeFrom="paragraph">
            <wp:posOffset>-2211502</wp:posOffset>
          </wp:positionV>
          <wp:extent cx="5008245" cy="3587115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" name="Picture 12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08245" cy="3587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167B5">
      <w:rPr>
        <w:noProof/>
      </w:rPr>
      <w:drawing>
        <wp:anchor distT="0" distB="0" distL="114300" distR="114300" simplePos="0" relativeHeight="251696128" behindDoc="0" locked="0" layoutInCell="1" allowOverlap="1" wp14:anchorId="2731117B" wp14:editId="20785169">
          <wp:simplePos x="0" y="0"/>
          <wp:positionH relativeFrom="column">
            <wp:posOffset>-4363355</wp:posOffset>
          </wp:positionH>
          <wp:positionV relativeFrom="paragraph">
            <wp:posOffset>-6145341</wp:posOffset>
          </wp:positionV>
          <wp:extent cx="1905000" cy="673100"/>
          <wp:effectExtent l="0" t="0" r="0" b="0"/>
          <wp:wrapNone/>
          <wp:docPr id="21" name="Picture 21" descr="A picture containing food,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For you logo copy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05000" cy="673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167B5">
      <w:rPr>
        <w:noProof/>
      </w:rPr>
      <w:drawing>
        <wp:anchor distT="0" distB="0" distL="114300" distR="114300" simplePos="0" relativeHeight="251694080" behindDoc="0" locked="0" layoutInCell="1" allowOverlap="1" wp14:anchorId="42D7E5B0" wp14:editId="6F9361C8">
          <wp:simplePos x="0" y="0"/>
          <wp:positionH relativeFrom="column">
            <wp:posOffset>-4515755</wp:posOffset>
          </wp:positionH>
          <wp:positionV relativeFrom="paragraph">
            <wp:posOffset>-6297741</wp:posOffset>
          </wp:positionV>
          <wp:extent cx="1905000" cy="673100"/>
          <wp:effectExtent l="0" t="0" r="0" b="0"/>
          <wp:wrapNone/>
          <wp:docPr id="20" name="Picture 20" descr="A picture containing food,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For you logo copy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05000" cy="673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167B5">
      <w:rPr>
        <w:noProof/>
      </w:rPr>
      <w:drawing>
        <wp:anchor distT="0" distB="0" distL="114300" distR="114300" simplePos="0" relativeHeight="251692032" behindDoc="0" locked="0" layoutInCell="1" allowOverlap="1" wp14:anchorId="041B357D" wp14:editId="22DFAB64">
          <wp:simplePos x="0" y="0"/>
          <wp:positionH relativeFrom="column">
            <wp:posOffset>-4668155</wp:posOffset>
          </wp:positionH>
          <wp:positionV relativeFrom="paragraph">
            <wp:posOffset>-6450141</wp:posOffset>
          </wp:positionV>
          <wp:extent cx="1905000" cy="673100"/>
          <wp:effectExtent l="0" t="0" r="0" b="0"/>
          <wp:wrapNone/>
          <wp:docPr id="19" name="Picture 19" descr="A picture containing food,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For you logo copy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05000" cy="673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167B5">
      <w:rPr>
        <w:noProof/>
      </w:rPr>
      <w:drawing>
        <wp:anchor distT="0" distB="0" distL="114300" distR="114300" simplePos="0" relativeHeight="251689984" behindDoc="0" locked="0" layoutInCell="1" allowOverlap="1" wp14:anchorId="79BEF0E5" wp14:editId="2D2C6BAA">
          <wp:simplePos x="0" y="0"/>
          <wp:positionH relativeFrom="column">
            <wp:posOffset>-4820555</wp:posOffset>
          </wp:positionH>
          <wp:positionV relativeFrom="paragraph">
            <wp:posOffset>-6602541</wp:posOffset>
          </wp:positionV>
          <wp:extent cx="1905000" cy="673100"/>
          <wp:effectExtent l="0" t="0" r="0" b="0"/>
          <wp:wrapNone/>
          <wp:docPr id="18" name="Picture 18" descr="A picture containing food,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For you logo copy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05000" cy="673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167B5">
      <w:rPr>
        <w:rFonts w:ascii="Gill Sans Light" w:hAnsi="Gill Sans Light" w:cs="Gill Sans Light"/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1C2B36F2" wp14:editId="40E7A1C1">
              <wp:simplePos x="0" y="0"/>
              <wp:positionH relativeFrom="column">
                <wp:posOffset>-4668155</wp:posOffset>
              </wp:positionH>
              <wp:positionV relativeFrom="paragraph">
                <wp:posOffset>-6361362</wp:posOffset>
              </wp:positionV>
              <wp:extent cx="4841240" cy="720725"/>
              <wp:effectExtent l="0" t="0" r="0" b="3175"/>
              <wp:wrapNone/>
              <wp:docPr id="15" name="Text Box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841240" cy="7207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A0A4028" w14:textId="77777777" w:rsidR="003167B5" w:rsidRDefault="003167B5" w:rsidP="003167B5">
                          <w:r w:rsidRPr="00A46B74">
                            <w:rPr>
                              <w:noProof/>
                            </w:rPr>
                            <w:drawing>
                              <wp:inline distT="0" distB="0" distL="0" distR="0" wp14:anchorId="73E4BA12" wp14:editId="28C329C5">
                                <wp:extent cx="4311015" cy="714375"/>
                                <wp:effectExtent l="0" t="0" r="0" b="0"/>
                                <wp:docPr id="16" name="Picture 1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311015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C2B36F2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26" type="#_x0000_t202" style="position:absolute;margin-left:-367.55pt;margin-top:-500.9pt;width:381.2pt;height:56.7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" filled="f" stroked="f" strokeweight=".5pt">
              <v:textbox inset="0,0,0,0">
                <w:txbxContent>
                  <w:p w14:paraId="2A0A4028" w14:textId="77777777" w:rsidR="003167B5" w:rsidRDefault="003167B5" w:rsidP="003167B5">
                    <w:r w:rsidRPr="00A46B74">
                      <w:rPr>
                        <w:noProof/>
                      </w:rPr>
                      <w:drawing>
                        <wp:inline distT="0" distB="0" distL="0" distR="0" wp14:anchorId="73E4BA12" wp14:editId="28C329C5">
                          <wp:extent cx="4311015" cy="714375"/>
                          <wp:effectExtent l="0" t="0" r="0" b="0"/>
                          <wp:docPr id="16" name="Picture 1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11015" cy="71437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3167B5">
      <w:rPr>
        <w:rFonts w:ascii="Gill Sans Light" w:hAnsi="Gill Sans Light" w:cs="Gill Sans Light"/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113539AA" wp14:editId="41F1EC59">
              <wp:simplePos x="0" y="0"/>
              <wp:positionH relativeFrom="column">
                <wp:posOffset>-4820555</wp:posOffset>
              </wp:positionH>
              <wp:positionV relativeFrom="paragraph">
                <wp:posOffset>-6513762</wp:posOffset>
              </wp:positionV>
              <wp:extent cx="4841240" cy="720725"/>
              <wp:effectExtent l="0" t="0" r="0" b="3175"/>
              <wp:wrapNone/>
              <wp:docPr id="13" name="Text Box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841240" cy="7207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BA6DBDB" w14:textId="77777777" w:rsidR="003167B5" w:rsidRDefault="003167B5" w:rsidP="003167B5">
                          <w:r w:rsidRPr="00A46B74">
                            <w:rPr>
                              <w:noProof/>
                            </w:rPr>
                            <w:drawing>
                              <wp:inline distT="0" distB="0" distL="0" distR="0" wp14:anchorId="62262D53" wp14:editId="6DA5C348">
                                <wp:extent cx="4311015" cy="714375"/>
                                <wp:effectExtent l="0" t="0" r="0" b="0"/>
                                <wp:docPr id="14" name="Picture 1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311015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113539AA" id="Text Box 13" o:spid="_x0000_s1027" type="#_x0000_t202" style="position:absolute;margin-left:-379.55pt;margin-top:-512.9pt;width:381.2pt;height:56.7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" filled="f" stroked="f" strokeweight=".5pt">
              <v:textbox inset="0,0,0,0">
                <w:txbxContent>
                  <w:p w14:paraId="0BA6DBDB" w14:textId="77777777" w:rsidR="003167B5" w:rsidRDefault="003167B5" w:rsidP="003167B5">
                    <w:r w:rsidRPr="00A46B74">
                      <w:rPr>
                        <w:noProof/>
                      </w:rPr>
                      <w:drawing>
                        <wp:inline distT="0" distB="0" distL="0" distR="0" wp14:anchorId="62262D53" wp14:editId="6DA5C348">
                          <wp:extent cx="4311015" cy="714375"/>
                          <wp:effectExtent l="0" t="0" r="0" b="0"/>
                          <wp:docPr id="14" name="Picture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11015" cy="71437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5382F8" w14:textId="77777777" w:rsidR="00842689" w:rsidRDefault="001730C7">
    <w:pPr>
      <w:pStyle w:val="Header"/>
    </w:pPr>
    <w:r>
      <w:rPr>
        <w:noProof/>
      </w:rPr>
      <w:drawing>
        <wp:anchor distT="0" distB="0" distL="114300" distR="114300" simplePos="0" relativeHeight="251704320" behindDoc="1" locked="0" layoutInCell="1" allowOverlap="1" wp14:anchorId="1D57D226" wp14:editId="4D25B87F">
          <wp:simplePos x="0" y="0"/>
          <wp:positionH relativeFrom="column">
            <wp:posOffset>2914650</wp:posOffset>
          </wp:positionH>
          <wp:positionV relativeFrom="paragraph">
            <wp:posOffset>-2081823</wp:posOffset>
          </wp:positionV>
          <wp:extent cx="5008245" cy="3587115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08245" cy="3587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5344" behindDoc="0" locked="0" layoutInCell="1" allowOverlap="1" wp14:anchorId="3B23BEEC" wp14:editId="656034F4">
              <wp:simplePos x="0" y="0"/>
              <wp:positionH relativeFrom="column">
                <wp:posOffset>-133350</wp:posOffset>
              </wp:positionH>
              <wp:positionV relativeFrom="paragraph">
                <wp:posOffset>-385445</wp:posOffset>
              </wp:positionV>
              <wp:extent cx="2232660" cy="1579245"/>
              <wp:effectExtent l="0" t="0" r="0" b="0"/>
              <wp:wrapTight wrapText="bothSides">
                <wp:wrapPolygon edited="0">
                  <wp:start x="6635" y="2432"/>
                  <wp:lineTo x="1597" y="4343"/>
                  <wp:lineTo x="983" y="4690"/>
                  <wp:lineTo x="1474" y="5559"/>
                  <wp:lineTo x="1106" y="10075"/>
                  <wp:lineTo x="1474" y="10943"/>
                  <wp:lineTo x="2826" y="11117"/>
                  <wp:lineTo x="983" y="13896"/>
                  <wp:lineTo x="983" y="19281"/>
                  <wp:lineTo x="10812" y="19455"/>
                  <wp:lineTo x="1106" y="20323"/>
                  <wp:lineTo x="983" y="21018"/>
                  <wp:lineTo x="1597" y="21366"/>
                  <wp:lineTo x="8109" y="21366"/>
                  <wp:lineTo x="10812" y="19455"/>
                  <wp:lineTo x="19044" y="19455"/>
                  <wp:lineTo x="20396" y="19107"/>
                  <wp:lineTo x="20273" y="15286"/>
                  <wp:lineTo x="19659" y="14070"/>
                  <wp:lineTo x="18553" y="13896"/>
                  <wp:lineTo x="16956" y="11117"/>
                  <wp:lineTo x="18061" y="11117"/>
                  <wp:lineTo x="20396" y="9206"/>
                  <wp:lineTo x="19782" y="5559"/>
                  <wp:lineTo x="21256" y="4169"/>
                  <wp:lineTo x="20887" y="3648"/>
                  <wp:lineTo x="13884" y="2432"/>
                  <wp:lineTo x="6635" y="2432"/>
                </wp:wrapPolygon>
              </wp:wrapTight>
              <wp:docPr id="30" name="Group 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32660" cy="1579245"/>
                        <a:chOff x="0" y="0"/>
                        <a:chExt cx="2232660" cy="1579245"/>
                      </a:xfrm>
                    </wpg:grpSpPr>
                    <pic:pic xmlns:pic="http://schemas.openxmlformats.org/drawingml/2006/picture">
                      <pic:nvPicPr>
                        <pic:cNvPr id="28" name="Picture 28" descr="A close up of a sign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32660" cy="157924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Picture 1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32080" y="1493520"/>
                          <a:ext cx="698500" cy="508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8663E7F" id="Group 30" o:spid="_x0000_s1026" style="position:absolute;margin-left:-10.5pt;margin-top:-30.35pt;width:175.8pt;height:124.35pt;z-index:251705344" coordsize="22326,15792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" o:spid="_x0000_s1027" type="#_x0000_t75" alt="A close up of a sign&#10;&#10;Description automatically generated" style="position:absolute;width:22326;height:15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">
                <v:imagedata r:id="rId4" o:title="A close up of a sign&#10;&#10;Description automatically generated"/>
              </v:shape>
              <v:shape id="Picture 1" o:spid="_x0000_s1028" type="#_x0000_t75" style="position:absolute;left:1320;top:14935;width:6985;height: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">
                <v:imagedata r:id="rId5" o:title=""/>
              </v:shape>
              <w10:wrap type="tight"/>
            </v:group>
          </w:pict>
        </mc:Fallback>
      </mc:AlternateContent>
    </w:r>
  </w:p>
  <w:p w14:paraId="49D43E15" w14:textId="77777777" w:rsidR="00842689" w:rsidRDefault="00842689">
    <w:pPr>
      <w:pStyle w:val="Header"/>
    </w:pPr>
  </w:p>
  <w:p w14:paraId="6E5E8B3C" w14:textId="77777777" w:rsidR="001730C7" w:rsidRDefault="001730C7">
    <w:pPr>
      <w:pStyle w:val="Header"/>
    </w:pPr>
  </w:p>
  <w:p w14:paraId="3C10744F" w14:textId="77777777" w:rsidR="001730C7" w:rsidRDefault="001730C7">
    <w:pPr>
      <w:pStyle w:val="Header"/>
    </w:pPr>
  </w:p>
  <w:p w14:paraId="5E4AC9BF" w14:textId="77777777" w:rsidR="001730C7" w:rsidRDefault="001730C7">
    <w:pPr>
      <w:pStyle w:val="Header"/>
    </w:pPr>
  </w:p>
  <w:p w14:paraId="762A966D" w14:textId="77777777" w:rsidR="001730C7" w:rsidRDefault="001730C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26.25pt;height:23.25pt" o:bullet="t">
        <v:imagedata r:id="rId1" o:title="Danger"/>
      </v:shape>
    </w:pict>
  </w:numPicBullet>
  <w:abstractNum w:abstractNumId="0" w15:restartNumberingAfterBreak="0">
    <w:nsid w:val="00000002"/>
    <w:multiLevelType w:val="singleLevel"/>
    <w:tmpl w:val="DB8AD918"/>
    <w:name w:val="WW8Num2"/>
    <w:lvl w:ilvl="0">
      <w:start w:val="1"/>
      <w:numFmt w:val="bullet"/>
      <w:pStyle w:val="SPbulletsing"/>
      <w:lvlText w:val=""/>
      <w:lvlJc w:val="left"/>
      <w:pPr>
        <w:tabs>
          <w:tab w:val="num" w:pos="454"/>
        </w:tabs>
        <w:ind w:left="454" w:hanging="454"/>
      </w:pPr>
      <w:rPr>
        <w:rFonts w:ascii="Wingdings" w:hAnsi="Wingdings"/>
      </w:rPr>
    </w:lvl>
  </w:abstractNum>
  <w:abstractNum w:abstractNumId="1" w15:restartNumberingAfterBreak="0">
    <w:nsid w:val="0CED13D6"/>
    <w:multiLevelType w:val="multilevel"/>
    <w:tmpl w:val="F5601C4C"/>
    <w:styleLink w:val="Numbered1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hint="default"/>
        <w:b w:val="0"/>
        <w:i w:val="0"/>
        <w:sz w:val="22"/>
        <w:szCs w:val="22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2" w15:restartNumberingAfterBreak="0">
    <w:nsid w:val="0E4C361B"/>
    <w:multiLevelType w:val="hybridMultilevel"/>
    <w:tmpl w:val="00AC0B7C"/>
    <w:lvl w:ilvl="0" w:tplc="3E661AAC">
      <w:start w:val="1"/>
      <w:numFmt w:val="bullet"/>
      <w:pStyle w:val="Bullet2"/>
      <w:lvlText w:val=""/>
      <w:lvlJc w:val="left"/>
      <w:pPr>
        <w:tabs>
          <w:tab w:val="num" w:pos="624"/>
        </w:tabs>
        <w:ind w:left="624" w:hanging="227"/>
      </w:pPr>
      <w:rPr>
        <w:rFonts w:ascii="Symbol" w:hAnsi="Symbol" w:hint="default"/>
        <w:color w:val="auto"/>
      </w:rPr>
    </w:lvl>
    <w:lvl w:ilvl="1" w:tplc="A7A02CD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3783A0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906FB3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A381DA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5806444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96774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2CDCA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3E2956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A878D4"/>
    <w:multiLevelType w:val="hybridMultilevel"/>
    <w:tmpl w:val="6954503C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130649"/>
    <w:multiLevelType w:val="hybridMultilevel"/>
    <w:tmpl w:val="2AC4FA32"/>
    <w:lvl w:ilvl="0" w:tplc="E80C96A4">
      <w:start w:val="1"/>
      <w:numFmt w:val="decimal"/>
      <w:pStyle w:val="Tablenumbers"/>
      <w:lvlText w:val="%1.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0A7DD2"/>
    <w:multiLevelType w:val="hybridMultilevel"/>
    <w:tmpl w:val="8F1ED3EC"/>
    <w:lvl w:ilvl="0" w:tplc="1C09000B">
      <w:start w:val="1"/>
      <w:numFmt w:val="bullet"/>
      <w:pStyle w:val="SPBullet2"/>
      <w:lvlText w:val=""/>
      <w:lvlJc w:val="left"/>
      <w:pPr>
        <w:tabs>
          <w:tab w:val="num" w:pos="814"/>
        </w:tabs>
        <w:ind w:left="814" w:hanging="360"/>
      </w:pPr>
      <w:rPr>
        <w:rFonts w:ascii="Symbol" w:hAnsi="Symbol" w:hint="default"/>
      </w:rPr>
    </w:lvl>
    <w:lvl w:ilvl="1" w:tplc="1C090003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312CF1"/>
    <w:multiLevelType w:val="multilevel"/>
    <w:tmpl w:val="712AF8E2"/>
    <w:lvl w:ilvl="0">
      <w:start w:val="1"/>
      <w:numFmt w:val="decimal"/>
      <w:pStyle w:val="Annexures"/>
      <w:suff w:val="space"/>
      <w:lvlText w:val="ANNEXURE %1:"/>
      <w:lvlJc w:val="left"/>
      <w:pPr>
        <w:ind w:left="0" w:firstLine="0"/>
      </w:pPr>
      <w:rPr>
        <w:rFonts w:ascii="Arial Bold" w:hAnsi="Arial Bold" w:hint="default"/>
        <w:b/>
        <w:i w:val="0"/>
        <w:caps/>
        <w:color w:val="auto"/>
        <w:sz w:val="32"/>
        <w:szCs w:val="32"/>
      </w:rPr>
    </w:lvl>
    <w:lvl w:ilvl="1">
      <w:start w:val="1"/>
      <w:numFmt w:val="decimal"/>
      <w:lvlText w:val="%2"/>
      <w:lvlJc w:val="left"/>
      <w:pPr>
        <w:tabs>
          <w:tab w:val="num" w:pos="567"/>
        </w:tabs>
        <w:ind w:left="567" w:hanging="567"/>
      </w:pPr>
      <w:rPr>
        <w:rFonts w:ascii="Arial Bold" w:hAnsi="Arial Bold" w:hint="default"/>
        <w:b/>
        <w:i w:val="0"/>
        <w:caps w:val="0"/>
        <w:smallCaps w:val="0"/>
        <w:sz w:val="32"/>
        <w:szCs w:val="32"/>
      </w:rPr>
    </w:lvl>
    <w:lvl w:ilvl="2">
      <w:start w:val="1"/>
      <w:numFmt w:val="decimal"/>
      <w:lvlText w:val="%2.%3"/>
      <w:lvlJc w:val="left"/>
      <w:pPr>
        <w:tabs>
          <w:tab w:val="num" w:pos="851"/>
        </w:tabs>
        <w:ind w:left="851" w:hanging="851"/>
      </w:pPr>
      <w:rPr>
        <w:rFonts w:ascii="Arial Bold" w:hAnsi="Arial Bold" w:hint="default"/>
        <w:b/>
        <w:i w:val="0"/>
        <w:sz w:val="28"/>
        <w:szCs w:val="28"/>
      </w:rPr>
    </w:lvl>
    <w:lvl w:ilvl="3">
      <w:start w:val="1"/>
      <w:numFmt w:val="decimal"/>
      <w:lvlText w:val="%2.%3.%4"/>
      <w:lvlJc w:val="left"/>
      <w:pPr>
        <w:tabs>
          <w:tab w:val="num" w:pos="851"/>
        </w:tabs>
        <w:ind w:left="851" w:hanging="851"/>
      </w:pPr>
      <w:rPr>
        <w:rFonts w:ascii="Arial Bold" w:hAnsi="Arial Bold" w:hint="default"/>
        <w:b/>
        <w:i w:val="0"/>
        <w:sz w:val="24"/>
        <w:szCs w:val="24"/>
      </w:rPr>
    </w:lvl>
    <w:lvl w:ilvl="4">
      <w:start w:val="1"/>
      <w:numFmt w:val="decimal"/>
      <w:lvlText w:val="Exercise %5"/>
      <w:lvlJc w:val="left"/>
      <w:pPr>
        <w:tabs>
          <w:tab w:val="num" w:pos="567"/>
        </w:tabs>
        <w:ind w:left="567" w:hanging="567"/>
      </w:pPr>
      <w:rPr>
        <w:rFonts w:ascii="Arial Bold" w:hAnsi="Arial Bold" w:cs="Times New Roman" w:hint="default"/>
        <w:b/>
        <w:bCs w:val="0"/>
        <w:i/>
        <w:iCs w:val="0"/>
        <w:caps w:val="0"/>
        <w:smallCaps w:val="0"/>
        <w:strike w:val="0"/>
        <w:dstrike w:val="0"/>
        <w:vanish w:val="0"/>
        <w:color w:val="000000"/>
        <w:spacing w:val="0"/>
        <w:kern w:val="1"/>
        <w:position w:val="0"/>
        <w:sz w:val="24"/>
        <w:szCs w:val="24"/>
        <w:u w:val="none"/>
        <w:vertAlign w:val="baseline"/>
        <w:em w:val="none"/>
      </w:rPr>
    </w:lvl>
    <w:lvl w:ilvl="5">
      <w:start w:val="6"/>
      <w:numFmt w:val="decimal"/>
      <w:lvlText w:val="%6"/>
      <w:lvlJc w:val="left"/>
      <w:pPr>
        <w:tabs>
          <w:tab w:val="num" w:pos="454"/>
        </w:tabs>
        <w:ind w:left="454" w:hanging="454"/>
      </w:pPr>
      <w:rPr>
        <w:rFonts w:ascii="Arial" w:hAnsi="Arial" w:hint="default"/>
        <w:b w:val="0"/>
        <w:i w:val="0"/>
        <w:sz w:val="22"/>
        <w:szCs w:val="22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7" w15:restartNumberingAfterBreak="0">
    <w:nsid w:val="2DE30EDE"/>
    <w:multiLevelType w:val="hybridMultilevel"/>
    <w:tmpl w:val="EB1C22B8"/>
    <w:lvl w:ilvl="0" w:tplc="5A108566">
      <w:start w:val="1"/>
      <w:numFmt w:val="lowerLetter"/>
      <w:pStyle w:val="BBRegulationsSub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8E23E5"/>
    <w:multiLevelType w:val="hybridMultilevel"/>
    <w:tmpl w:val="25C4527E"/>
    <w:lvl w:ilvl="0" w:tplc="FF3C271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D1426BA">
      <w:start w:val="1"/>
      <w:numFmt w:val="bullet"/>
      <w:pStyle w:val="CIBulletlevel2"/>
      <w:lvlText w:val=""/>
      <w:lvlJc w:val="left"/>
      <w:pPr>
        <w:ind w:left="1440" w:hanging="360"/>
      </w:pPr>
      <w:rPr>
        <w:rFonts w:ascii="Wingdings" w:hAnsi="Wingdings" w:hint="default"/>
        <w:sz w:val="16"/>
        <w:szCs w:val="16"/>
      </w:rPr>
    </w:lvl>
    <w:lvl w:ilvl="2" w:tplc="45482E3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z w:val="13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F52E89"/>
    <w:multiLevelType w:val="hybridMultilevel"/>
    <w:tmpl w:val="D2663E22"/>
    <w:lvl w:ilvl="0" w:tplc="FF08A1C2">
      <w:start w:val="1"/>
      <w:numFmt w:val="bullet"/>
      <w:pStyle w:val="ModuleBullets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CB3667"/>
    <w:multiLevelType w:val="hybridMultilevel"/>
    <w:tmpl w:val="ACB4F6AA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A694714"/>
    <w:multiLevelType w:val="hybridMultilevel"/>
    <w:tmpl w:val="83DE7B8E"/>
    <w:lvl w:ilvl="0" w:tplc="DCF67BF4">
      <w:start w:val="1"/>
      <w:numFmt w:val="bullet"/>
      <w:pStyle w:val="SPBullet1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1B42356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A334B53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5847B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AE6121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A252A9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F07EC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550C74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3264B07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AEC55F2"/>
    <w:multiLevelType w:val="hybridMultilevel"/>
    <w:tmpl w:val="CC14C7C2"/>
    <w:lvl w:ilvl="0" w:tplc="DBE6B232">
      <w:start w:val="1"/>
      <w:numFmt w:val="bullet"/>
      <w:pStyle w:val="FG-Bullets"/>
      <w:lvlText w:val=""/>
      <w:lvlJc w:val="left"/>
      <w:pPr>
        <w:tabs>
          <w:tab w:val="num" w:pos="851"/>
        </w:tabs>
        <w:ind w:left="851" w:hanging="851"/>
      </w:pPr>
      <w:rPr>
        <w:rFonts w:ascii="Wingdings" w:hAnsi="Wingdings" w:hint="default"/>
      </w:rPr>
    </w:lvl>
    <w:lvl w:ilvl="1" w:tplc="13921A2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B54D87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A06008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6A64D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20EB8B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B849B9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8A6DDB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2062A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C282231"/>
    <w:multiLevelType w:val="hybridMultilevel"/>
    <w:tmpl w:val="568213D8"/>
    <w:lvl w:ilvl="0" w:tplc="340AE79C">
      <w:start w:val="1"/>
      <w:numFmt w:val="bullet"/>
      <w:pStyle w:val="CIBulletslevel1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BEE8E0">
      <w:numFmt w:val="bullet"/>
      <w:lvlText w:val="•"/>
      <w:lvlJc w:val="left"/>
      <w:pPr>
        <w:ind w:left="2520" w:hanging="720"/>
      </w:pPr>
      <w:rPr>
        <w:rFonts w:ascii="Avenir Book" w:eastAsiaTheme="minorHAnsi" w:hAnsi="Avenir Book" w:cs="Gill Sans Light" w:hint="default"/>
      </w:rPr>
    </w:lvl>
    <w:lvl w:ilvl="3" w:tplc="79924384">
      <w:start w:val="3"/>
      <w:numFmt w:val="bullet"/>
      <w:lvlText w:val="-"/>
      <w:lvlJc w:val="left"/>
      <w:pPr>
        <w:ind w:left="3240" w:hanging="720"/>
      </w:pPr>
      <w:rPr>
        <w:rFonts w:ascii="Avenir Book" w:eastAsiaTheme="minorHAnsi" w:hAnsi="Avenir Book" w:cs="Gill Sans Light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764C12"/>
    <w:multiLevelType w:val="hybridMultilevel"/>
    <w:tmpl w:val="2D90602E"/>
    <w:name w:val="Outline2"/>
    <w:lvl w:ilvl="0" w:tplc="58E0FC5A">
      <w:start w:val="1"/>
      <w:numFmt w:val="bullet"/>
      <w:pStyle w:val="Table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493EB2"/>
    <w:multiLevelType w:val="hybridMultilevel"/>
    <w:tmpl w:val="93FA6742"/>
    <w:lvl w:ilvl="0" w:tplc="CABAC2C6">
      <w:start w:val="1"/>
      <w:numFmt w:val="decimal"/>
      <w:pStyle w:val="CINumberedlist"/>
      <w:lvlText w:val="%1."/>
      <w:lvlJc w:val="left"/>
      <w:pPr>
        <w:ind w:left="360" w:hanging="360"/>
      </w:pPr>
      <w:rPr>
        <w:rFonts w:hint="default"/>
        <w:b/>
        <w:bCs w:val="0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626923FD"/>
    <w:multiLevelType w:val="hybridMultilevel"/>
    <w:tmpl w:val="33C099B8"/>
    <w:lvl w:ilvl="0" w:tplc="FF3C2714">
      <w:start w:val="1"/>
      <w:numFmt w:val="bullet"/>
      <w:pStyle w:val="FLPBuletlevel1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DF5FBF"/>
    <w:multiLevelType w:val="hybridMultilevel"/>
    <w:tmpl w:val="BB2E8A4E"/>
    <w:lvl w:ilvl="0" w:tplc="481258CA">
      <w:start w:val="1"/>
      <w:numFmt w:val="bullet"/>
      <w:pStyle w:val="SPBulletSingleall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A6133F"/>
    <w:multiLevelType w:val="hybridMultilevel"/>
    <w:tmpl w:val="36082E3C"/>
    <w:lvl w:ilvl="0" w:tplc="41AE037A">
      <w:start w:val="1"/>
      <w:numFmt w:val="bullet"/>
      <w:pStyle w:val="SPBulletSingle1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321545"/>
    <w:multiLevelType w:val="hybridMultilevel"/>
    <w:tmpl w:val="5FE0AFBC"/>
    <w:lvl w:ilvl="0" w:tplc="E2E0413A">
      <w:start w:val="1"/>
      <w:numFmt w:val="bullet"/>
      <w:pStyle w:val="SafetyBullets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20A48BB"/>
    <w:multiLevelType w:val="multilevel"/>
    <w:tmpl w:val="3488A7C6"/>
    <w:styleLink w:val="Numbered"/>
    <w:lvl w:ilvl="0">
      <w:start w:val="1"/>
      <w:numFmt w:val="decimal"/>
      <w:pStyle w:val="Numbered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hint="default"/>
        <w:b w:val="0"/>
        <w:i w:val="0"/>
        <w:sz w:val="22"/>
        <w:szCs w:val="22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21" w15:restartNumberingAfterBreak="0">
    <w:nsid w:val="7359773B"/>
    <w:multiLevelType w:val="multilevel"/>
    <w:tmpl w:val="64FA2496"/>
    <w:styleLink w:val="StyleNumbere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/>
        <w:sz w:val="22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C5F1511"/>
    <w:multiLevelType w:val="hybridMultilevel"/>
    <w:tmpl w:val="CF16181E"/>
    <w:lvl w:ilvl="0" w:tplc="F8D810C0">
      <w:start w:val="1"/>
      <w:numFmt w:val="bullet"/>
      <w:pStyle w:val="Answerbullets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E874627"/>
    <w:multiLevelType w:val="multilevel"/>
    <w:tmpl w:val="FF0E586A"/>
    <w:lvl w:ilvl="0">
      <w:start w:val="1"/>
      <w:numFmt w:val="decimal"/>
      <w:pStyle w:val="ModuleBulletHeading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23"/>
  </w:num>
  <w:num w:numId="3">
    <w:abstractNumId w:val="7"/>
  </w:num>
  <w:num w:numId="4">
    <w:abstractNumId w:val="16"/>
  </w:num>
  <w:num w:numId="5">
    <w:abstractNumId w:val="13"/>
  </w:num>
  <w:num w:numId="6">
    <w:abstractNumId w:val="8"/>
  </w:num>
  <w:num w:numId="7">
    <w:abstractNumId w:val="11"/>
  </w:num>
  <w:num w:numId="8">
    <w:abstractNumId w:val="15"/>
  </w:num>
  <w:num w:numId="9">
    <w:abstractNumId w:val="0"/>
  </w:num>
  <w:num w:numId="10">
    <w:abstractNumId w:val="5"/>
  </w:num>
  <w:num w:numId="11">
    <w:abstractNumId w:val="6"/>
  </w:num>
  <w:num w:numId="12">
    <w:abstractNumId w:val="1"/>
  </w:num>
  <w:num w:numId="13">
    <w:abstractNumId w:val="20"/>
  </w:num>
  <w:num w:numId="14">
    <w:abstractNumId w:val="2"/>
  </w:num>
  <w:num w:numId="15">
    <w:abstractNumId w:val="21"/>
  </w:num>
  <w:num w:numId="16">
    <w:abstractNumId w:val="22"/>
  </w:num>
  <w:num w:numId="17">
    <w:abstractNumId w:val="18"/>
  </w:num>
  <w:num w:numId="18">
    <w:abstractNumId w:val="17"/>
  </w:num>
  <w:num w:numId="19">
    <w:abstractNumId w:val="14"/>
  </w:num>
  <w:num w:numId="20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"/>
  </w:num>
  <w:num w:numId="22">
    <w:abstractNumId w:val="19"/>
  </w:num>
  <w:num w:numId="23">
    <w:abstractNumId w:val="10"/>
  </w:num>
  <w:num w:numId="24">
    <w:abstractNumId w:val="13"/>
  </w:num>
  <w:num w:numId="25">
    <w:abstractNumId w:val="13"/>
  </w:num>
  <w:num w:numId="26">
    <w:abstractNumId w:val="13"/>
  </w:num>
  <w:num w:numId="2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GB" w:vendorID="64" w:dllVersion="4096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en-ZA" w:vendorID="64" w:dllVersion="0" w:nlCheck="1" w:checkStyle="0"/>
  <w:activeWritingStyle w:appName="MSWord" w:lang="en-US" w:vendorID="64" w:dllVersion="4096" w:nlCheck="1" w:checkStyle="0"/>
  <w:activeWritingStyle w:appName="MSWord" w:lang="en-AU" w:vendorID="64" w:dllVersion="4096" w:nlCheck="1" w:checkStyle="0"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ocumentProtection w:edit="forms" w:enforcement="0"/>
  <w:defaultTabStop w:val="720"/>
  <w:drawingGridHorizontalSpacing w:val="57"/>
  <w:drawingGridVerticalSpacing w:val="57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3650"/>
    <w:rsid w:val="000010C0"/>
    <w:rsid w:val="00002B8E"/>
    <w:rsid w:val="00002F52"/>
    <w:rsid w:val="00005FB9"/>
    <w:rsid w:val="000066FB"/>
    <w:rsid w:val="00006C73"/>
    <w:rsid w:val="00010019"/>
    <w:rsid w:val="000113A0"/>
    <w:rsid w:val="000126E9"/>
    <w:rsid w:val="00017355"/>
    <w:rsid w:val="00020ECD"/>
    <w:rsid w:val="000217E6"/>
    <w:rsid w:val="000237BE"/>
    <w:rsid w:val="0002623A"/>
    <w:rsid w:val="00026CAF"/>
    <w:rsid w:val="000277C2"/>
    <w:rsid w:val="00031584"/>
    <w:rsid w:val="00031DF9"/>
    <w:rsid w:val="00032141"/>
    <w:rsid w:val="00036818"/>
    <w:rsid w:val="00036B29"/>
    <w:rsid w:val="000403E5"/>
    <w:rsid w:val="00041254"/>
    <w:rsid w:val="00041465"/>
    <w:rsid w:val="000431E9"/>
    <w:rsid w:val="00043EB9"/>
    <w:rsid w:val="00044918"/>
    <w:rsid w:val="00045B99"/>
    <w:rsid w:val="00045F96"/>
    <w:rsid w:val="00046D9A"/>
    <w:rsid w:val="00047351"/>
    <w:rsid w:val="00047488"/>
    <w:rsid w:val="000503B8"/>
    <w:rsid w:val="0005052A"/>
    <w:rsid w:val="00051A02"/>
    <w:rsid w:val="000523B7"/>
    <w:rsid w:val="000534F2"/>
    <w:rsid w:val="000548CD"/>
    <w:rsid w:val="00057FCD"/>
    <w:rsid w:val="00060EED"/>
    <w:rsid w:val="00061510"/>
    <w:rsid w:val="00064228"/>
    <w:rsid w:val="000647E6"/>
    <w:rsid w:val="00066F10"/>
    <w:rsid w:val="00072D5E"/>
    <w:rsid w:val="0007613E"/>
    <w:rsid w:val="00076BB0"/>
    <w:rsid w:val="00080148"/>
    <w:rsid w:val="000812FC"/>
    <w:rsid w:val="00082762"/>
    <w:rsid w:val="00084A8B"/>
    <w:rsid w:val="0008619D"/>
    <w:rsid w:val="00086B99"/>
    <w:rsid w:val="00087448"/>
    <w:rsid w:val="00090865"/>
    <w:rsid w:val="000918D0"/>
    <w:rsid w:val="00092A46"/>
    <w:rsid w:val="0009352B"/>
    <w:rsid w:val="000956B6"/>
    <w:rsid w:val="00095F18"/>
    <w:rsid w:val="0009771D"/>
    <w:rsid w:val="00097D84"/>
    <w:rsid w:val="00097FF2"/>
    <w:rsid w:val="000A0195"/>
    <w:rsid w:val="000A0836"/>
    <w:rsid w:val="000A0C49"/>
    <w:rsid w:val="000A0E0E"/>
    <w:rsid w:val="000A1271"/>
    <w:rsid w:val="000A2202"/>
    <w:rsid w:val="000A2D61"/>
    <w:rsid w:val="000A321B"/>
    <w:rsid w:val="000A455B"/>
    <w:rsid w:val="000B3CB2"/>
    <w:rsid w:val="000B4FC9"/>
    <w:rsid w:val="000B7875"/>
    <w:rsid w:val="000B7957"/>
    <w:rsid w:val="000B7CD0"/>
    <w:rsid w:val="000C0AAE"/>
    <w:rsid w:val="000C0BBC"/>
    <w:rsid w:val="000C1742"/>
    <w:rsid w:val="000C1E24"/>
    <w:rsid w:val="000C221E"/>
    <w:rsid w:val="000C4D5D"/>
    <w:rsid w:val="000C5FD2"/>
    <w:rsid w:val="000C688D"/>
    <w:rsid w:val="000D05B0"/>
    <w:rsid w:val="000D3E1F"/>
    <w:rsid w:val="000D6607"/>
    <w:rsid w:val="000E10B0"/>
    <w:rsid w:val="000E13C4"/>
    <w:rsid w:val="000E1791"/>
    <w:rsid w:val="000E2492"/>
    <w:rsid w:val="000E3EA5"/>
    <w:rsid w:val="000E3EBC"/>
    <w:rsid w:val="000E48FD"/>
    <w:rsid w:val="000E5EC5"/>
    <w:rsid w:val="000F0EDD"/>
    <w:rsid w:val="000F1268"/>
    <w:rsid w:val="000F2CED"/>
    <w:rsid w:val="000F2DB4"/>
    <w:rsid w:val="000F3444"/>
    <w:rsid w:val="000F3867"/>
    <w:rsid w:val="000F5F87"/>
    <w:rsid w:val="000F620B"/>
    <w:rsid w:val="00100A26"/>
    <w:rsid w:val="00100EE5"/>
    <w:rsid w:val="00101761"/>
    <w:rsid w:val="00103475"/>
    <w:rsid w:val="00104219"/>
    <w:rsid w:val="00105215"/>
    <w:rsid w:val="00107B42"/>
    <w:rsid w:val="001106E6"/>
    <w:rsid w:val="001122DB"/>
    <w:rsid w:val="00112657"/>
    <w:rsid w:val="001141D7"/>
    <w:rsid w:val="001152EC"/>
    <w:rsid w:val="00116B02"/>
    <w:rsid w:val="00116B51"/>
    <w:rsid w:val="00120914"/>
    <w:rsid w:val="001216D7"/>
    <w:rsid w:val="00122507"/>
    <w:rsid w:val="001241FD"/>
    <w:rsid w:val="00124C0D"/>
    <w:rsid w:val="00124D81"/>
    <w:rsid w:val="001253C0"/>
    <w:rsid w:val="001269D0"/>
    <w:rsid w:val="001278E3"/>
    <w:rsid w:val="00130296"/>
    <w:rsid w:val="0013078C"/>
    <w:rsid w:val="00130F90"/>
    <w:rsid w:val="001330F7"/>
    <w:rsid w:val="00133FFC"/>
    <w:rsid w:val="001342B9"/>
    <w:rsid w:val="00134550"/>
    <w:rsid w:val="00136F2F"/>
    <w:rsid w:val="00140503"/>
    <w:rsid w:val="00146286"/>
    <w:rsid w:val="00147725"/>
    <w:rsid w:val="001479AD"/>
    <w:rsid w:val="0015227B"/>
    <w:rsid w:val="001533C2"/>
    <w:rsid w:val="00153DF1"/>
    <w:rsid w:val="001562BC"/>
    <w:rsid w:val="00157E4A"/>
    <w:rsid w:val="00160DA0"/>
    <w:rsid w:val="001616B2"/>
    <w:rsid w:val="00163542"/>
    <w:rsid w:val="0016363F"/>
    <w:rsid w:val="00164F9E"/>
    <w:rsid w:val="00165387"/>
    <w:rsid w:val="001662A2"/>
    <w:rsid w:val="00166CC2"/>
    <w:rsid w:val="00166CDD"/>
    <w:rsid w:val="001672A9"/>
    <w:rsid w:val="00167D21"/>
    <w:rsid w:val="001724FD"/>
    <w:rsid w:val="001730C7"/>
    <w:rsid w:val="001743E3"/>
    <w:rsid w:val="00175E05"/>
    <w:rsid w:val="00180AA1"/>
    <w:rsid w:val="0018364F"/>
    <w:rsid w:val="00186E3B"/>
    <w:rsid w:val="00190A2C"/>
    <w:rsid w:val="001924F2"/>
    <w:rsid w:val="00192661"/>
    <w:rsid w:val="00194799"/>
    <w:rsid w:val="00195034"/>
    <w:rsid w:val="00195F0C"/>
    <w:rsid w:val="001967B7"/>
    <w:rsid w:val="00196A33"/>
    <w:rsid w:val="00197E7A"/>
    <w:rsid w:val="001A034D"/>
    <w:rsid w:val="001A1072"/>
    <w:rsid w:val="001A305E"/>
    <w:rsid w:val="001A3DC0"/>
    <w:rsid w:val="001A3E58"/>
    <w:rsid w:val="001A6519"/>
    <w:rsid w:val="001B5A3D"/>
    <w:rsid w:val="001C0C45"/>
    <w:rsid w:val="001C1679"/>
    <w:rsid w:val="001C593D"/>
    <w:rsid w:val="001C5CDB"/>
    <w:rsid w:val="001D0C1E"/>
    <w:rsid w:val="001D3E20"/>
    <w:rsid w:val="001D4135"/>
    <w:rsid w:val="001D46AE"/>
    <w:rsid w:val="001D49B4"/>
    <w:rsid w:val="001D5CC4"/>
    <w:rsid w:val="001E0D9C"/>
    <w:rsid w:val="001E11B0"/>
    <w:rsid w:val="001E14C7"/>
    <w:rsid w:val="001E2F2D"/>
    <w:rsid w:val="001E412D"/>
    <w:rsid w:val="001E4E71"/>
    <w:rsid w:val="001E5E58"/>
    <w:rsid w:val="001E7A56"/>
    <w:rsid w:val="001F0904"/>
    <w:rsid w:val="001F1379"/>
    <w:rsid w:val="001F2B02"/>
    <w:rsid w:val="001F3A13"/>
    <w:rsid w:val="00201221"/>
    <w:rsid w:val="00204498"/>
    <w:rsid w:val="00204881"/>
    <w:rsid w:val="002057DD"/>
    <w:rsid w:val="0020585B"/>
    <w:rsid w:val="002059E3"/>
    <w:rsid w:val="00207252"/>
    <w:rsid w:val="0021183A"/>
    <w:rsid w:val="002137F6"/>
    <w:rsid w:val="002146BB"/>
    <w:rsid w:val="002169B4"/>
    <w:rsid w:val="00216B1A"/>
    <w:rsid w:val="002216ED"/>
    <w:rsid w:val="00222237"/>
    <w:rsid w:val="00222721"/>
    <w:rsid w:val="00223680"/>
    <w:rsid w:val="00223E85"/>
    <w:rsid w:val="002252C5"/>
    <w:rsid w:val="00226DEC"/>
    <w:rsid w:val="002323B2"/>
    <w:rsid w:val="00233900"/>
    <w:rsid w:val="002339BF"/>
    <w:rsid w:val="00233EFF"/>
    <w:rsid w:val="002344A4"/>
    <w:rsid w:val="002345F8"/>
    <w:rsid w:val="002367EC"/>
    <w:rsid w:val="00237459"/>
    <w:rsid w:val="002401DB"/>
    <w:rsid w:val="0024537E"/>
    <w:rsid w:val="00245F90"/>
    <w:rsid w:val="00252545"/>
    <w:rsid w:val="002526E8"/>
    <w:rsid w:val="00253662"/>
    <w:rsid w:val="00255F00"/>
    <w:rsid w:val="00256099"/>
    <w:rsid w:val="0025609B"/>
    <w:rsid w:val="00257437"/>
    <w:rsid w:val="0026201F"/>
    <w:rsid w:val="00262519"/>
    <w:rsid w:val="00263120"/>
    <w:rsid w:val="00263D87"/>
    <w:rsid w:val="00265725"/>
    <w:rsid w:val="00265C43"/>
    <w:rsid w:val="00266CA2"/>
    <w:rsid w:val="00271D41"/>
    <w:rsid w:val="002728BB"/>
    <w:rsid w:val="0027455C"/>
    <w:rsid w:val="00275586"/>
    <w:rsid w:val="00275FCE"/>
    <w:rsid w:val="00276035"/>
    <w:rsid w:val="0028042E"/>
    <w:rsid w:val="00280B92"/>
    <w:rsid w:val="002823BB"/>
    <w:rsid w:val="00283FEA"/>
    <w:rsid w:val="00284818"/>
    <w:rsid w:val="00286D9E"/>
    <w:rsid w:val="00287C77"/>
    <w:rsid w:val="00292BCE"/>
    <w:rsid w:val="00294082"/>
    <w:rsid w:val="00295D07"/>
    <w:rsid w:val="002971CD"/>
    <w:rsid w:val="002A0A50"/>
    <w:rsid w:val="002A207B"/>
    <w:rsid w:val="002A24B6"/>
    <w:rsid w:val="002A2998"/>
    <w:rsid w:val="002A41D5"/>
    <w:rsid w:val="002A4EBC"/>
    <w:rsid w:val="002A4F03"/>
    <w:rsid w:val="002A7D74"/>
    <w:rsid w:val="002B08D3"/>
    <w:rsid w:val="002B14E6"/>
    <w:rsid w:val="002B3DD8"/>
    <w:rsid w:val="002B4983"/>
    <w:rsid w:val="002B555F"/>
    <w:rsid w:val="002B62FD"/>
    <w:rsid w:val="002B7C16"/>
    <w:rsid w:val="002B7DF5"/>
    <w:rsid w:val="002C0B7F"/>
    <w:rsid w:val="002C0F5A"/>
    <w:rsid w:val="002C1047"/>
    <w:rsid w:val="002C34CE"/>
    <w:rsid w:val="002C4728"/>
    <w:rsid w:val="002C5CD2"/>
    <w:rsid w:val="002D02A4"/>
    <w:rsid w:val="002D08BE"/>
    <w:rsid w:val="002D2BE8"/>
    <w:rsid w:val="002D3707"/>
    <w:rsid w:val="002D3AC8"/>
    <w:rsid w:val="002D6B5D"/>
    <w:rsid w:val="002D73CF"/>
    <w:rsid w:val="002D7ABA"/>
    <w:rsid w:val="002E37C3"/>
    <w:rsid w:val="002E38A2"/>
    <w:rsid w:val="002E414A"/>
    <w:rsid w:val="002E4E3D"/>
    <w:rsid w:val="002E5D3B"/>
    <w:rsid w:val="002E5DCE"/>
    <w:rsid w:val="002F0D6E"/>
    <w:rsid w:val="002F1AA3"/>
    <w:rsid w:val="002F3649"/>
    <w:rsid w:val="002F581D"/>
    <w:rsid w:val="002F58C4"/>
    <w:rsid w:val="002F71FC"/>
    <w:rsid w:val="002F795C"/>
    <w:rsid w:val="0030058A"/>
    <w:rsid w:val="00301927"/>
    <w:rsid w:val="0030420A"/>
    <w:rsid w:val="003056B7"/>
    <w:rsid w:val="003072DD"/>
    <w:rsid w:val="00307B6C"/>
    <w:rsid w:val="0031024D"/>
    <w:rsid w:val="00310694"/>
    <w:rsid w:val="00311308"/>
    <w:rsid w:val="00311554"/>
    <w:rsid w:val="00311556"/>
    <w:rsid w:val="003151DF"/>
    <w:rsid w:val="003167B5"/>
    <w:rsid w:val="00316EE2"/>
    <w:rsid w:val="00320047"/>
    <w:rsid w:val="003205FE"/>
    <w:rsid w:val="00320A05"/>
    <w:rsid w:val="00321909"/>
    <w:rsid w:val="00325970"/>
    <w:rsid w:val="003259CE"/>
    <w:rsid w:val="00330BC2"/>
    <w:rsid w:val="00330C62"/>
    <w:rsid w:val="00333F2E"/>
    <w:rsid w:val="00335E7F"/>
    <w:rsid w:val="00337820"/>
    <w:rsid w:val="0034121A"/>
    <w:rsid w:val="00341588"/>
    <w:rsid w:val="0034315A"/>
    <w:rsid w:val="00345AFD"/>
    <w:rsid w:val="00347D8A"/>
    <w:rsid w:val="00350432"/>
    <w:rsid w:val="00350DFB"/>
    <w:rsid w:val="00351042"/>
    <w:rsid w:val="00351129"/>
    <w:rsid w:val="0035142E"/>
    <w:rsid w:val="0035572F"/>
    <w:rsid w:val="003568BF"/>
    <w:rsid w:val="003576DD"/>
    <w:rsid w:val="003607BA"/>
    <w:rsid w:val="0036223A"/>
    <w:rsid w:val="00362B8A"/>
    <w:rsid w:val="0036485E"/>
    <w:rsid w:val="00364F51"/>
    <w:rsid w:val="00366676"/>
    <w:rsid w:val="00366D48"/>
    <w:rsid w:val="00366E0F"/>
    <w:rsid w:val="00367F3D"/>
    <w:rsid w:val="00370925"/>
    <w:rsid w:val="00370FD9"/>
    <w:rsid w:val="003738AF"/>
    <w:rsid w:val="00374941"/>
    <w:rsid w:val="00374DB2"/>
    <w:rsid w:val="00374E5C"/>
    <w:rsid w:val="0037599A"/>
    <w:rsid w:val="00376134"/>
    <w:rsid w:val="00381C75"/>
    <w:rsid w:val="00381EB1"/>
    <w:rsid w:val="00384DF2"/>
    <w:rsid w:val="00386102"/>
    <w:rsid w:val="0038728B"/>
    <w:rsid w:val="00392164"/>
    <w:rsid w:val="00393019"/>
    <w:rsid w:val="00393F5E"/>
    <w:rsid w:val="00394103"/>
    <w:rsid w:val="00396297"/>
    <w:rsid w:val="00396577"/>
    <w:rsid w:val="003977DD"/>
    <w:rsid w:val="003A0626"/>
    <w:rsid w:val="003A25F3"/>
    <w:rsid w:val="003A2A1B"/>
    <w:rsid w:val="003A2F2B"/>
    <w:rsid w:val="003A656C"/>
    <w:rsid w:val="003A6938"/>
    <w:rsid w:val="003B06A7"/>
    <w:rsid w:val="003B2D46"/>
    <w:rsid w:val="003B3478"/>
    <w:rsid w:val="003B3C5B"/>
    <w:rsid w:val="003B3C5E"/>
    <w:rsid w:val="003B455C"/>
    <w:rsid w:val="003B5694"/>
    <w:rsid w:val="003B681E"/>
    <w:rsid w:val="003B7A48"/>
    <w:rsid w:val="003C18C4"/>
    <w:rsid w:val="003C23D4"/>
    <w:rsid w:val="003C2786"/>
    <w:rsid w:val="003C38B1"/>
    <w:rsid w:val="003C3FCE"/>
    <w:rsid w:val="003D0149"/>
    <w:rsid w:val="003D046C"/>
    <w:rsid w:val="003D2283"/>
    <w:rsid w:val="003D2617"/>
    <w:rsid w:val="003D4E79"/>
    <w:rsid w:val="003D620D"/>
    <w:rsid w:val="003E06EA"/>
    <w:rsid w:val="003E3405"/>
    <w:rsid w:val="003E3433"/>
    <w:rsid w:val="003E4A29"/>
    <w:rsid w:val="003E5AEF"/>
    <w:rsid w:val="003F3DE0"/>
    <w:rsid w:val="003F52C0"/>
    <w:rsid w:val="004001EB"/>
    <w:rsid w:val="0040089F"/>
    <w:rsid w:val="0040098E"/>
    <w:rsid w:val="00401AB1"/>
    <w:rsid w:val="00401AD2"/>
    <w:rsid w:val="004021CD"/>
    <w:rsid w:val="00402365"/>
    <w:rsid w:val="00402AEA"/>
    <w:rsid w:val="00402B63"/>
    <w:rsid w:val="0040670A"/>
    <w:rsid w:val="004067C3"/>
    <w:rsid w:val="00410051"/>
    <w:rsid w:val="004113C6"/>
    <w:rsid w:val="00414C7F"/>
    <w:rsid w:val="00416349"/>
    <w:rsid w:val="00416723"/>
    <w:rsid w:val="00420408"/>
    <w:rsid w:val="00420B93"/>
    <w:rsid w:val="00425969"/>
    <w:rsid w:val="00425FC1"/>
    <w:rsid w:val="00432B22"/>
    <w:rsid w:val="00433911"/>
    <w:rsid w:val="00433EE3"/>
    <w:rsid w:val="004340EC"/>
    <w:rsid w:val="004350A8"/>
    <w:rsid w:val="0043584E"/>
    <w:rsid w:val="00436090"/>
    <w:rsid w:val="00436553"/>
    <w:rsid w:val="004378EE"/>
    <w:rsid w:val="004410EC"/>
    <w:rsid w:val="00442DBC"/>
    <w:rsid w:val="00444E4B"/>
    <w:rsid w:val="00445E5E"/>
    <w:rsid w:val="004472B4"/>
    <w:rsid w:val="004536A3"/>
    <w:rsid w:val="004544F6"/>
    <w:rsid w:val="0045530B"/>
    <w:rsid w:val="00455512"/>
    <w:rsid w:val="00455675"/>
    <w:rsid w:val="0045576C"/>
    <w:rsid w:val="00457385"/>
    <w:rsid w:val="004610CD"/>
    <w:rsid w:val="004618E9"/>
    <w:rsid w:val="00462739"/>
    <w:rsid w:val="00463A87"/>
    <w:rsid w:val="00467D74"/>
    <w:rsid w:val="00471D05"/>
    <w:rsid w:val="00472C07"/>
    <w:rsid w:val="00473420"/>
    <w:rsid w:val="00473F26"/>
    <w:rsid w:val="00477190"/>
    <w:rsid w:val="004805F7"/>
    <w:rsid w:val="004833FE"/>
    <w:rsid w:val="0048539B"/>
    <w:rsid w:val="0048699D"/>
    <w:rsid w:val="004901D3"/>
    <w:rsid w:val="004911A4"/>
    <w:rsid w:val="00492F66"/>
    <w:rsid w:val="00495688"/>
    <w:rsid w:val="00496C8A"/>
    <w:rsid w:val="00497825"/>
    <w:rsid w:val="004A0FDE"/>
    <w:rsid w:val="004A1CC0"/>
    <w:rsid w:val="004A28D3"/>
    <w:rsid w:val="004A4700"/>
    <w:rsid w:val="004A6A01"/>
    <w:rsid w:val="004B0BCD"/>
    <w:rsid w:val="004B134E"/>
    <w:rsid w:val="004B20C8"/>
    <w:rsid w:val="004B233A"/>
    <w:rsid w:val="004B351E"/>
    <w:rsid w:val="004B3D64"/>
    <w:rsid w:val="004B3F11"/>
    <w:rsid w:val="004B729D"/>
    <w:rsid w:val="004C13DF"/>
    <w:rsid w:val="004C1BEB"/>
    <w:rsid w:val="004C2479"/>
    <w:rsid w:val="004C6ABE"/>
    <w:rsid w:val="004C6CFE"/>
    <w:rsid w:val="004D095C"/>
    <w:rsid w:val="004D1F07"/>
    <w:rsid w:val="004D2D47"/>
    <w:rsid w:val="004D37EB"/>
    <w:rsid w:val="004D3A37"/>
    <w:rsid w:val="004D3D07"/>
    <w:rsid w:val="004D4272"/>
    <w:rsid w:val="004D468A"/>
    <w:rsid w:val="004D5587"/>
    <w:rsid w:val="004D5E8D"/>
    <w:rsid w:val="004D74E5"/>
    <w:rsid w:val="004E1DAF"/>
    <w:rsid w:val="004E2BDB"/>
    <w:rsid w:val="004E2EAC"/>
    <w:rsid w:val="004E3AF8"/>
    <w:rsid w:val="004E407A"/>
    <w:rsid w:val="004E407F"/>
    <w:rsid w:val="004E5BA1"/>
    <w:rsid w:val="004E5DE3"/>
    <w:rsid w:val="004E6048"/>
    <w:rsid w:val="004E67EC"/>
    <w:rsid w:val="004E6D55"/>
    <w:rsid w:val="004E77A4"/>
    <w:rsid w:val="004F020F"/>
    <w:rsid w:val="004F12EA"/>
    <w:rsid w:val="004F37D6"/>
    <w:rsid w:val="004F4B7A"/>
    <w:rsid w:val="004F5101"/>
    <w:rsid w:val="004F5334"/>
    <w:rsid w:val="004F6400"/>
    <w:rsid w:val="00501A7F"/>
    <w:rsid w:val="00501B77"/>
    <w:rsid w:val="00502249"/>
    <w:rsid w:val="00502ED8"/>
    <w:rsid w:val="00504896"/>
    <w:rsid w:val="005100FE"/>
    <w:rsid w:val="005114D0"/>
    <w:rsid w:val="005116DD"/>
    <w:rsid w:val="00511FE1"/>
    <w:rsid w:val="005130D0"/>
    <w:rsid w:val="00513C4C"/>
    <w:rsid w:val="0051411D"/>
    <w:rsid w:val="00514B64"/>
    <w:rsid w:val="00524947"/>
    <w:rsid w:val="00524A57"/>
    <w:rsid w:val="00526C20"/>
    <w:rsid w:val="00527A0F"/>
    <w:rsid w:val="00531FA4"/>
    <w:rsid w:val="0053268B"/>
    <w:rsid w:val="00533AA9"/>
    <w:rsid w:val="00533B48"/>
    <w:rsid w:val="00534366"/>
    <w:rsid w:val="005343A1"/>
    <w:rsid w:val="00536099"/>
    <w:rsid w:val="00537026"/>
    <w:rsid w:val="0053730E"/>
    <w:rsid w:val="00540348"/>
    <w:rsid w:val="00540A47"/>
    <w:rsid w:val="00541296"/>
    <w:rsid w:val="00541305"/>
    <w:rsid w:val="005426E6"/>
    <w:rsid w:val="00543F80"/>
    <w:rsid w:val="0054495E"/>
    <w:rsid w:val="00544C1A"/>
    <w:rsid w:val="00545685"/>
    <w:rsid w:val="0054794B"/>
    <w:rsid w:val="00550E93"/>
    <w:rsid w:val="00551D12"/>
    <w:rsid w:val="0055334F"/>
    <w:rsid w:val="005535BA"/>
    <w:rsid w:val="005576F3"/>
    <w:rsid w:val="00560186"/>
    <w:rsid w:val="0056042E"/>
    <w:rsid w:val="00561291"/>
    <w:rsid w:val="00562B92"/>
    <w:rsid w:val="00563286"/>
    <w:rsid w:val="005634B1"/>
    <w:rsid w:val="0056355C"/>
    <w:rsid w:val="00564388"/>
    <w:rsid w:val="00566F88"/>
    <w:rsid w:val="005671C5"/>
    <w:rsid w:val="005715EB"/>
    <w:rsid w:val="00571C56"/>
    <w:rsid w:val="00573A36"/>
    <w:rsid w:val="00573E92"/>
    <w:rsid w:val="00573FD5"/>
    <w:rsid w:val="005756B5"/>
    <w:rsid w:val="00575CB5"/>
    <w:rsid w:val="005774BF"/>
    <w:rsid w:val="00580851"/>
    <w:rsid w:val="00580AB6"/>
    <w:rsid w:val="005831F9"/>
    <w:rsid w:val="005833DF"/>
    <w:rsid w:val="00583597"/>
    <w:rsid w:val="00583EE7"/>
    <w:rsid w:val="005850B1"/>
    <w:rsid w:val="0058619F"/>
    <w:rsid w:val="00590432"/>
    <w:rsid w:val="0059134F"/>
    <w:rsid w:val="00595503"/>
    <w:rsid w:val="00597B30"/>
    <w:rsid w:val="00597C98"/>
    <w:rsid w:val="005A07A3"/>
    <w:rsid w:val="005A1C49"/>
    <w:rsid w:val="005A1C84"/>
    <w:rsid w:val="005A2D81"/>
    <w:rsid w:val="005A334A"/>
    <w:rsid w:val="005A4717"/>
    <w:rsid w:val="005A66E6"/>
    <w:rsid w:val="005A6BF1"/>
    <w:rsid w:val="005B20B0"/>
    <w:rsid w:val="005B3B7C"/>
    <w:rsid w:val="005B465F"/>
    <w:rsid w:val="005B46C9"/>
    <w:rsid w:val="005B5DC4"/>
    <w:rsid w:val="005C01C1"/>
    <w:rsid w:val="005C3A54"/>
    <w:rsid w:val="005C4212"/>
    <w:rsid w:val="005C7380"/>
    <w:rsid w:val="005D0D13"/>
    <w:rsid w:val="005D1760"/>
    <w:rsid w:val="005D2976"/>
    <w:rsid w:val="005D30F8"/>
    <w:rsid w:val="005D3DEF"/>
    <w:rsid w:val="005D4585"/>
    <w:rsid w:val="005D4A78"/>
    <w:rsid w:val="005D54F9"/>
    <w:rsid w:val="005D54FB"/>
    <w:rsid w:val="005E0BC2"/>
    <w:rsid w:val="005E0F87"/>
    <w:rsid w:val="005E1667"/>
    <w:rsid w:val="005E2ECA"/>
    <w:rsid w:val="005E3952"/>
    <w:rsid w:val="005E3AD8"/>
    <w:rsid w:val="005E4379"/>
    <w:rsid w:val="005E65A6"/>
    <w:rsid w:val="005E7307"/>
    <w:rsid w:val="005E7986"/>
    <w:rsid w:val="005E7C17"/>
    <w:rsid w:val="005F032C"/>
    <w:rsid w:val="005F19AC"/>
    <w:rsid w:val="005F2C06"/>
    <w:rsid w:val="005F5066"/>
    <w:rsid w:val="005F6023"/>
    <w:rsid w:val="005F6B28"/>
    <w:rsid w:val="005F7324"/>
    <w:rsid w:val="005F74FE"/>
    <w:rsid w:val="005F77A3"/>
    <w:rsid w:val="00600C5F"/>
    <w:rsid w:val="00602B95"/>
    <w:rsid w:val="00602EAD"/>
    <w:rsid w:val="0060701D"/>
    <w:rsid w:val="00607D03"/>
    <w:rsid w:val="00607FBC"/>
    <w:rsid w:val="006105BC"/>
    <w:rsid w:val="00610FF9"/>
    <w:rsid w:val="00615AB0"/>
    <w:rsid w:val="00622C2C"/>
    <w:rsid w:val="00622E23"/>
    <w:rsid w:val="00626A2B"/>
    <w:rsid w:val="00626B8A"/>
    <w:rsid w:val="00627104"/>
    <w:rsid w:val="00627934"/>
    <w:rsid w:val="00627956"/>
    <w:rsid w:val="00630292"/>
    <w:rsid w:val="00631B8F"/>
    <w:rsid w:val="00631BFB"/>
    <w:rsid w:val="0063483E"/>
    <w:rsid w:val="0063551D"/>
    <w:rsid w:val="006365E2"/>
    <w:rsid w:val="006369AD"/>
    <w:rsid w:val="00643FEF"/>
    <w:rsid w:val="006455A1"/>
    <w:rsid w:val="006466A8"/>
    <w:rsid w:val="006478EF"/>
    <w:rsid w:val="00647D00"/>
    <w:rsid w:val="006503EB"/>
    <w:rsid w:val="006529B1"/>
    <w:rsid w:val="006547EB"/>
    <w:rsid w:val="006560CB"/>
    <w:rsid w:val="00656421"/>
    <w:rsid w:val="00656FDF"/>
    <w:rsid w:val="00661B1E"/>
    <w:rsid w:val="006627F8"/>
    <w:rsid w:val="00662B92"/>
    <w:rsid w:val="006658A4"/>
    <w:rsid w:val="00666FF9"/>
    <w:rsid w:val="00667164"/>
    <w:rsid w:val="006677F6"/>
    <w:rsid w:val="00670A10"/>
    <w:rsid w:val="00670A67"/>
    <w:rsid w:val="00674BC9"/>
    <w:rsid w:val="0067529C"/>
    <w:rsid w:val="006758D0"/>
    <w:rsid w:val="00676F9C"/>
    <w:rsid w:val="00677985"/>
    <w:rsid w:val="00680DEF"/>
    <w:rsid w:val="006819AD"/>
    <w:rsid w:val="0068422F"/>
    <w:rsid w:val="00684FAE"/>
    <w:rsid w:val="00685396"/>
    <w:rsid w:val="00685939"/>
    <w:rsid w:val="006861DE"/>
    <w:rsid w:val="00686E4B"/>
    <w:rsid w:val="00687166"/>
    <w:rsid w:val="00692E8C"/>
    <w:rsid w:val="00693F22"/>
    <w:rsid w:val="006966AF"/>
    <w:rsid w:val="006974BC"/>
    <w:rsid w:val="006A0266"/>
    <w:rsid w:val="006A1F09"/>
    <w:rsid w:val="006A2EEA"/>
    <w:rsid w:val="006A3D08"/>
    <w:rsid w:val="006A4C10"/>
    <w:rsid w:val="006A6668"/>
    <w:rsid w:val="006A7D3F"/>
    <w:rsid w:val="006B0028"/>
    <w:rsid w:val="006B5A01"/>
    <w:rsid w:val="006B5D06"/>
    <w:rsid w:val="006B7F28"/>
    <w:rsid w:val="006C06FD"/>
    <w:rsid w:val="006C0710"/>
    <w:rsid w:val="006C24FB"/>
    <w:rsid w:val="006C75E8"/>
    <w:rsid w:val="006D0983"/>
    <w:rsid w:val="006D0D3E"/>
    <w:rsid w:val="006D0DEF"/>
    <w:rsid w:val="006D1385"/>
    <w:rsid w:val="006D14C9"/>
    <w:rsid w:val="006D5147"/>
    <w:rsid w:val="006D75B5"/>
    <w:rsid w:val="006E0004"/>
    <w:rsid w:val="006E0432"/>
    <w:rsid w:val="006E1411"/>
    <w:rsid w:val="006E3FCF"/>
    <w:rsid w:val="006E401B"/>
    <w:rsid w:val="006E4133"/>
    <w:rsid w:val="006E787E"/>
    <w:rsid w:val="006F4CEB"/>
    <w:rsid w:val="006F4DE6"/>
    <w:rsid w:val="006F6395"/>
    <w:rsid w:val="006F6849"/>
    <w:rsid w:val="006F6855"/>
    <w:rsid w:val="007000F3"/>
    <w:rsid w:val="007009FE"/>
    <w:rsid w:val="00701565"/>
    <w:rsid w:val="00702BD0"/>
    <w:rsid w:val="007033CF"/>
    <w:rsid w:val="0070485E"/>
    <w:rsid w:val="007058A3"/>
    <w:rsid w:val="007104D4"/>
    <w:rsid w:val="007112CF"/>
    <w:rsid w:val="00711D8D"/>
    <w:rsid w:val="0071227F"/>
    <w:rsid w:val="00712739"/>
    <w:rsid w:val="007127E6"/>
    <w:rsid w:val="0071589F"/>
    <w:rsid w:val="00716587"/>
    <w:rsid w:val="00720472"/>
    <w:rsid w:val="00721A01"/>
    <w:rsid w:val="00723152"/>
    <w:rsid w:val="00724C92"/>
    <w:rsid w:val="0072556D"/>
    <w:rsid w:val="00727A97"/>
    <w:rsid w:val="007307F2"/>
    <w:rsid w:val="00730CCA"/>
    <w:rsid w:val="00731178"/>
    <w:rsid w:val="00731FF7"/>
    <w:rsid w:val="007321D5"/>
    <w:rsid w:val="00733E80"/>
    <w:rsid w:val="00736353"/>
    <w:rsid w:val="007363AC"/>
    <w:rsid w:val="00736D3B"/>
    <w:rsid w:val="00737176"/>
    <w:rsid w:val="00747318"/>
    <w:rsid w:val="007501FC"/>
    <w:rsid w:val="00751A1C"/>
    <w:rsid w:val="00752820"/>
    <w:rsid w:val="007539AA"/>
    <w:rsid w:val="00753B8B"/>
    <w:rsid w:val="0075450F"/>
    <w:rsid w:val="00754FAA"/>
    <w:rsid w:val="00755646"/>
    <w:rsid w:val="00760A50"/>
    <w:rsid w:val="007672D3"/>
    <w:rsid w:val="00772574"/>
    <w:rsid w:val="007731E5"/>
    <w:rsid w:val="0077437B"/>
    <w:rsid w:val="00775CFC"/>
    <w:rsid w:val="0077704E"/>
    <w:rsid w:val="00781175"/>
    <w:rsid w:val="00781353"/>
    <w:rsid w:val="00782572"/>
    <w:rsid w:val="00782944"/>
    <w:rsid w:val="00783715"/>
    <w:rsid w:val="007845BD"/>
    <w:rsid w:val="00785F36"/>
    <w:rsid w:val="0078667F"/>
    <w:rsid w:val="007908F1"/>
    <w:rsid w:val="00794CE8"/>
    <w:rsid w:val="007952F8"/>
    <w:rsid w:val="007979A7"/>
    <w:rsid w:val="00797CA6"/>
    <w:rsid w:val="007A0DDF"/>
    <w:rsid w:val="007A0DE7"/>
    <w:rsid w:val="007A13F8"/>
    <w:rsid w:val="007A1910"/>
    <w:rsid w:val="007A4605"/>
    <w:rsid w:val="007A4CA7"/>
    <w:rsid w:val="007A4CD7"/>
    <w:rsid w:val="007A53F7"/>
    <w:rsid w:val="007A5C51"/>
    <w:rsid w:val="007A6890"/>
    <w:rsid w:val="007B19F4"/>
    <w:rsid w:val="007B246A"/>
    <w:rsid w:val="007B381A"/>
    <w:rsid w:val="007B3C75"/>
    <w:rsid w:val="007B5EF7"/>
    <w:rsid w:val="007C0BF7"/>
    <w:rsid w:val="007C159E"/>
    <w:rsid w:val="007C1C66"/>
    <w:rsid w:val="007C1EA6"/>
    <w:rsid w:val="007C2302"/>
    <w:rsid w:val="007C271A"/>
    <w:rsid w:val="007C4D84"/>
    <w:rsid w:val="007D0326"/>
    <w:rsid w:val="007D11AB"/>
    <w:rsid w:val="007D11D2"/>
    <w:rsid w:val="007D1BBD"/>
    <w:rsid w:val="007D3B8E"/>
    <w:rsid w:val="007D3E02"/>
    <w:rsid w:val="007D6804"/>
    <w:rsid w:val="007D693C"/>
    <w:rsid w:val="007D6C9A"/>
    <w:rsid w:val="007D7E64"/>
    <w:rsid w:val="007E07E8"/>
    <w:rsid w:val="007E0C20"/>
    <w:rsid w:val="007E0CC5"/>
    <w:rsid w:val="007E2B3D"/>
    <w:rsid w:val="007E2CB1"/>
    <w:rsid w:val="007E457D"/>
    <w:rsid w:val="007E56E3"/>
    <w:rsid w:val="007E7FBC"/>
    <w:rsid w:val="007F1BEE"/>
    <w:rsid w:val="007F3406"/>
    <w:rsid w:val="007F3646"/>
    <w:rsid w:val="007F3F3D"/>
    <w:rsid w:val="007F4E47"/>
    <w:rsid w:val="007F6706"/>
    <w:rsid w:val="007F693E"/>
    <w:rsid w:val="00800524"/>
    <w:rsid w:val="0080194F"/>
    <w:rsid w:val="00801DB6"/>
    <w:rsid w:val="00802B15"/>
    <w:rsid w:val="00802C3E"/>
    <w:rsid w:val="008039C2"/>
    <w:rsid w:val="008041F3"/>
    <w:rsid w:val="00805157"/>
    <w:rsid w:val="0080577C"/>
    <w:rsid w:val="00810238"/>
    <w:rsid w:val="008132EF"/>
    <w:rsid w:val="0081401B"/>
    <w:rsid w:val="00816947"/>
    <w:rsid w:val="00822431"/>
    <w:rsid w:val="00824F9E"/>
    <w:rsid w:val="008251BD"/>
    <w:rsid w:val="00826856"/>
    <w:rsid w:val="00826B6B"/>
    <w:rsid w:val="00827BEB"/>
    <w:rsid w:val="00832599"/>
    <w:rsid w:val="00841DC3"/>
    <w:rsid w:val="00842689"/>
    <w:rsid w:val="00843F04"/>
    <w:rsid w:val="00844D82"/>
    <w:rsid w:val="00845015"/>
    <w:rsid w:val="0084608A"/>
    <w:rsid w:val="008473AB"/>
    <w:rsid w:val="00847723"/>
    <w:rsid w:val="00847B4D"/>
    <w:rsid w:val="0085127A"/>
    <w:rsid w:val="008518A6"/>
    <w:rsid w:val="00851E54"/>
    <w:rsid w:val="008525CF"/>
    <w:rsid w:val="008527DB"/>
    <w:rsid w:val="00852A51"/>
    <w:rsid w:val="00852B04"/>
    <w:rsid w:val="00852F6D"/>
    <w:rsid w:val="0085300E"/>
    <w:rsid w:val="0085391F"/>
    <w:rsid w:val="00853F76"/>
    <w:rsid w:val="00854ADA"/>
    <w:rsid w:val="008615D0"/>
    <w:rsid w:val="00861891"/>
    <w:rsid w:val="00863E54"/>
    <w:rsid w:val="008648C5"/>
    <w:rsid w:val="00864A25"/>
    <w:rsid w:val="00864ABD"/>
    <w:rsid w:val="00865690"/>
    <w:rsid w:val="008677B4"/>
    <w:rsid w:val="00871F15"/>
    <w:rsid w:val="00873044"/>
    <w:rsid w:val="00874849"/>
    <w:rsid w:val="00876EA5"/>
    <w:rsid w:val="00877444"/>
    <w:rsid w:val="008779DA"/>
    <w:rsid w:val="00880E24"/>
    <w:rsid w:val="00882C1E"/>
    <w:rsid w:val="00882C9C"/>
    <w:rsid w:val="0088489F"/>
    <w:rsid w:val="00885FBA"/>
    <w:rsid w:val="00886158"/>
    <w:rsid w:val="008903C7"/>
    <w:rsid w:val="00890915"/>
    <w:rsid w:val="00891FA4"/>
    <w:rsid w:val="0089422E"/>
    <w:rsid w:val="00894450"/>
    <w:rsid w:val="008960C2"/>
    <w:rsid w:val="008965B3"/>
    <w:rsid w:val="00896951"/>
    <w:rsid w:val="008A05F6"/>
    <w:rsid w:val="008A3BE7"/>
    <w:rsid w:val="008A4033"/>
    <w:rsid w:val="008A4A48"/>
    <w:rsid w:val="008A7BA3"/>
    <w:rsid w:val="008B1BBA"/>
    <w:rsid w:val="008B3468"/>
    <w:rsid w:val="008B37F0"/>
    <w:rsid w:val="008B3899"/>
    <w:rsid w:val="008B5FD7"/>
    <w:rsid w:val="008C005D"/>
    <w:rsid w:val="008C257B"/>
    <w:rsid w:val="008C32A4"/>
    <w:rsid w:val="008C4052"/>
    <w:rsid w:val="008C4A14"/>
    <w:rsid w:val="008C6BC3"/>
    <w:rsid w:val="008C6E6D"/>
    <w:rsid w:val="008D0538"/>
    <w:rsid w:val="008D0EEC"/>
    <w:rsid w:val="008D2FFA"/>
    <w:rsid w:val="008D345D"/>
    <w:rsid w:val="008D3897"/>
    <w:rsid w:val="008D5476"/>
    <w:rsid w:val="008D62B8"/>
    <w:rsid w:val="008D6F93"/>
    <w:rsid w:val="008E279A"/>
    <w:rsid w:val="008E32D5"/>
    <w:rsid w:val="008E347F"/>
    <w:rsid w:val="008E3EA2"/>
    <w:rsid w:val="008E645A"/>
    <w:rsid w:val="008E729C"/>
    <w:rsid w:val="008E7D4E"/>
    <w:rsid w:val="008F0285"/>
    <w:rsid w:val="008F1C01"/>
    <w:rsid w:val="008F4416"/>
    <w:rsid w:val="008F56A2"/>
    <w:rsid w:val="008F6A15"/>
    <w:rsid w:val="008F75DC"/>
    <w:rsid w:val="008F783E"/>
    <w:rsid w:val="008F7F17"/>
    <w:rsid w:val="0090129D"/>
    <w:rsid w:val="009065A3"/>
    <w:rsid w:val="0090783C"/>
    <w:rsid w:val="00910164"/>
    <w:rsid w:val="00910C27"/>
    <w:rsid w:val="00911262"/>
    <w:rsid w:val="00911396"/>
    <w:rsid w:val="009123C4"/>
    <w:rsid w:val="009125A0"/>
    <w:rsid w:val="00912A77"/>
    <w:rsid w:val="00913D58"/>
    <w:rsid w:val="00914490"/>
    <w:rsid w:val="0091598F"/>
    <w:rsid w:val="0091774E"/>
    <w:rsid w:val="00920CA2"/>
    <w:rsid w:val="00920EDF"/>
    <w:rsid w:val="0092221D"/>
    <w:rsid w:val="0092467E"/>
    <w:rsid w:val="009246EB"/>
    <w:rsid w:val="00924B7D"/>
    <w:rsid w:val="00925209"/>
    <w:rsid w:val="00930C01"/>
    <w:rsid w:val="009313BD"/>
    <w:rsid w:val="009319A7"/>
    <w:rsid w:val="0093228B"/>
    <w:rsid w:val="00932798"/>
    <w:rsid w:val="0093418D"/>
    <w:rsid w:val="00934815"/>
    <w:rsid w:val="00934991"/>
    <w:rsid w:val="00934B09"/>
    <w:rsid w:val="00935A82"/>
    <w:rsid w:val="00937330"/>
    <w:rsid w:val="00937905"/>
    <w:rsid w:val="00940879"/>
    <w:rsid w:val="00940FA3"/>
    <w:rsid w:val="009418A9"/>
    <w:rsid w:val="009456F2"/>
    <w:rsid w:val="009457C1"/>
    <w:rsid w:val="00947E89"/>
    <w:rsid w:val="00950C55"/>
    <w:rsid w:val="00952B23"/>
    <w:rsid w:val="00954CA8"/>
    <w:rsid w:val="009574FF"/>
    <w:rsid w:val="00961A97"/>
    <w:rsid w:val="0096213A"/>
    <w:rsid w:val="009622F3"/>
    <w:rsid w:val="009627A4"/>
    <w:rsid w:val="00963665"/>
    <w:rsid w:val="0096511A"/>
    <w:rsid w:val="0096747B"/>
    <w:rsid w:val="009701B6"/>
    <w:rsid w:val="009706EA"/>
    <w:rsid w:val="009707BC"/>
    <w:rsid w:val="00970D15"/>
    <w:rsid w:val="00970FC0"/>
    <w:rsid w:val="009716F5"/>
    <w:rsid w:val="0097365E"/>
    <w:rsid w:val="00974043"/>
    <w:rsid w:val="00974BA2"/>
    <w:rsid w:val="00974DD5"/>
    <w:rsid w:val="00976754"/>
    <w:rsid w:val="00977800"/>
    <w:rsid w:val="0098044C"/>
    <w:rsid w:val="00980F70"/>
    <w:rsid w:val="0098221B"/>
    <w:rsid w:val="00982554"/>
    <w:rsid w:val="009854F3"/>
    <w:rsid w:val="009873C4"/>
    <w:rsid w:val="00987ADB"/>
    <w:rsid w:val="00990752"/>
    <w:rsid w:val="009923A0"/>
    <w:rsid w:val="009929C6"/>
    <w:rsid w:val="00993E08"/>
    <w:rsid w:val="00993E4F"/>
    <w:rsid w:val="00994659"/>
    <w:rsid w:val="00995CEA"/>
    <w:rsid w:val="00996179"/>
    <w:rsid w:val="0099755F"/>
    <w:rsid w:val="00997632"/>
    <w:rsid w:val="00997D57"/>
    <w:rsid w:val="009A29A2"/>
    <w:rsid w:val="009A711E"/>
    <w:rsid w:val="009A7769"/>
    <w:rsid w:val="009B045C"/>
    <w:rsid w:val="009B05C6"/>
    <w:rsid w:val="009B15F7"/>
    <w:rsid w:val="009B188E"/>
    <w:rsid w:val="009B18C7"/>
    <w:rsid w:val="009B288B"/>
    <w:rsid w:val="009B6232"/>
    <w:rsid w:val="009B63DE"/>
    <w:rsid w:val="009B6410"/>
    <w:rsid w:val="009C0CA1"/>
    <w:rsid w:val="009C1223"/>
    <w:rsid w:val="009C2194"/>
    <w:rsid w:val="009C43FE"/>
    <w:rsid w:val="009C7260"/>
    <w:rsid w:val="009C73A3"/>
    <w:rsid w:val="009D049A"/>
    <w:rsid w:val="009D0ACE"/>
    <w:rsid w:val="009D12DD"/>
    <w:rsid w:val="009D3A49"/>
    <w:rsid w:val="009D3D97"/>
    <w:rsid w:val="009D58BB"/>
    <w:rsid w:val="009D7EB4"/>
    <w:rsid w:val="009E0143"/>
    <w:rsid w:val="009E19A1"/>
    <w:rsid w:val="009E2BB6"/>
    <w:rsid w:val="009E319F"/>
    <w:rsid w:val="009E3F30"/>
    <w:rsid w:val="009E474C"/>
    <w:rsid w:val="009E5776"/>
    <w:rsid w:val="009E59A5"/>
    <w:rsid w:val="009E7703"/>
    <w:rsid w:val="009F2313"/>
    <w:rsid w:val="009F3E59"/>
    <w:rsid w:val="009F4F03"/>
    <w:rsid w:val="009F5231"/>
    <w:rsid w:val="009F5A81"/>
    <w:rsid w:val="009F76D4"/>
    <w:rsid w:val="00A04B08"/>
    <w:rsid w:val="00A069FD"/>
    <w:rsid w:val="00A06C4A"/>
    <w:rsid w:val="00A0750F"/>
    <w:rsid w:val="00A10522"/>
    <w:rsid w:val="00A1094C"/>
    <w:rsid w:val="00A10AD9"/>
    <w:rsid w:val="00A10F86"/>
    <w:rsid w:val="00A138C1"/>
    <w:rsid w:val="00A14B1D"/>
    <w:rsid w:val="00A15126"/>
    <w:rsid w:val="00A158F2"/>
    <w:rsid w:val="00A21F15"/>
    <w:rsid w:val="00A233A7"/>
    <w:rsid w:val="00A23CC6"/>
    <w:rsid w:val="00A268BE"/>
    <w:rsid w:val="00A27050"/>
    <w:rsid w:val="00A3079C"/>
    <w:rsid w:val="00A31893"/>
    <w:rsid w:val="00A33925"/>
    <w:rsid w:val="00A3396E"/>
    <w:rsid w:val="00A344D3"/>
    <w:rsid w:val="00A367E2"/>
    <w:rsid w:val="00A400E8"/>
    <w:rsid w:val="00A41396"/>
    <w:rsid w:val="00A42EA8"/>
    <w:rsid w:val="00A4407B"/>
    <w:rsid w:val="00A4584F"/>
    <w:rsid w:val="00A46B74"/>
    <w:rsid w:val="00A5100B"/>
    <w:rsid w:val="00A51ECF"/>
    <w:rsid w:val="00A524AE"/>
    <w:rsid w:val="00A55E9C"/>
    <w:rsid w:val="00A570E1"/>
    <w:rsid w:val="00A57F76"/>
    <w:rsid w:val="00A61970"/>
    <w:rsid w:val="00A650D4"/>
    <w:rsid w:val="00A65BA5"/>
    <w:rsid w:val="00A7159C"/>
    <w:rsid w:val="00A7358C"/>
    <w:rsid w:val="00A76D13"/>
    <w:rsid w:val="00A77605"/>
    <w:rsid w:val="00A77DD0"/>
    <w:rsid w:val="00A80101"/>
    <w:rsid w:val="00A809E1"/>
    <w:rsid w:val="00A8187D"/>
    <w:rsid w:val="00A823B9"/>
    <w:rsid w:val="00A82A6A"/>
    <w:rsid w:val="00A93055"/>
    <w:rsid w:val="00A95509"/>
    <w:rsid w:val="00A95BEC"/>
    <w:rsid w:val="00A9619A"/>
    <w:rsid w:val="00AA0AD4"/>
    <w:rsid w:val="00AA1312"/>
    <w:rsid w:val="00AA299E"/>
    <w:rsid w:val="00AA39BF"/>
    <w:rsid w:val="00AA4C07"/>
    <w:rsid w:val="00AA501C"/>
    <w:rsid w:val="00AB0819"/>
    <w:rsid w:val="00AB0D93"/>
    <w:rsid w:val="00AB1138"/>
    <w:rsid w:val="00AB219A"/>
    <w:rsid w:val="00AB21B8"/>
    <w:rsid w:val="00AB436A"/>
    <w:rsid w:val="00AB5EF9"/>
    <w:rsid w:val="00AC0748"/>
    <w:rsid w:val="00AC4AC7"/>
    <w:rsid w:val="00AC4C9D"/>
    <w:rsid w:val="00AC623C"/>
    <w:rsid w:val="00AC6F2A"/>
    <w:rsid w:val="00AC7560"/>
    <w:rsid w:val="00AC7A36"/>
    <w:rsid w:val="00AD07D4"/>
    <w:rsid w:val="00AD0C98"/>
    <w:rsid w:val="00AD1BF2"/>
    <w:rsid w:val="00AD2A11"/>
    <w:rsid w:val="00AD427E"/>
    <w:rsid w:val="00AD5CBB"/>
    <w:rsid w:val="00AD64E6"/>
    <w:rsid w:val="00AE06F6"/>
    <w:rsid w:val="00AE10CD"/>
    <w:rsid w:val="00AE228D"/>
    <w:rsid w:val="00AE23A6"/>
    <w:rsid w:val="00AE5C46"/>
    <w:rsid w:val="00AE633B"/>
    <w:rsid w:val="00AE7B68"/>
    <w:rsid w:val="00AF1A25"/>
    <w:rsid w:val="00AF6ACA"/>
    <w:rsid w:val="00AF78D1"/>
    <w:rsid w:val="00B007BC"/>
    <w:rsid w:val="00B008ED"/>
    <w:rsid w:val="00B00B89"/>
    <w:rsid w:val="00B07931"/>
    <w:rsid w:val="00B100D8"/>
    <w:rsid w:val="00B12112"/>
    <w:rsid w:val="00B133F0"/>
    <w:rsid w:val="00B15C47"/>
    <w:rsid w:val="00B206AF"/>
    <w:rsid w:val="00B223D3"/>
    <w:rsid w:val="00B22DBE"/>
    <w:rsid w:val="00B23EE6"/>
    <w:rsid w:val="00B242CB"/>
    <w:rsid w:val="00B24D9B"/>
    <w:rsid w:val="00B24F85"/>
    <w:rsid w:val="00B2500E"/>
    <w:rsid w:val="00B25703"/>
    <w:rsid w:val="00B26CA6"/>
    <w:rsid w:val="00B30D8C"/>
    <w:rsid w:val="00B375DD"/>
    <w:rsid w:val="00B40755"/>
    <w:rsid w:val="00B419F3"/>
    <w:rsid w:val="00B42271"/>
    <w:rsid w:val="00B42D64"/>
    <w:rsid w:val="00B52F15"/>
    <w:rsid w:val="00B5391D"/>
    <w:rsid w:val="00B54C54"/>
    <w:rsid w:val="00B5587C"/>
    <w:rsid w:val="00B6009B"/>
    <w:rsid w:val="00B644E1"/>
    <w:rsid w:val="00B65153"/>
    <w:rsid w:val="00B6655F"/>
    <w:rsid w:val="00B66ABB"/>
    <w:rsid w:val="00B735BF"/>
    <w:rsid w:val="00B73A85"/>
    <w:rsid w:val="00B73E45"/>
    <w:rsid w:val="00B745D6"/>
    <w:rsid w:val="00B75B60"/>
    <w:rsid w:val="00B803BE"/>
    <w:rsid w:val="00B80A89"/>
    <w:rsid w:val="00B8482A"/>
    <w:rsid w:val="00B90350"/>
    <w:rsid w:val="00B92FEA"/>
    <w:rsid w:val="00B93F1F"/>
    <w:rsid w:val="00B942A9"/>
    <w:rsid w:val="00B944EB"/>
    <w:rsid w:val="00B96F22"/>
    <w:rsid w:val="00B97105"/>
    <w:rsid w:val="00BA2EF1"/>
    <w:rsid w:val="00BA37E0"/>
    <w:rsid w:val="00BA39AA"/>
    <w:rsid w:val="00BA5C8F"/>
    <w:rsid w:val="00BB2590"/>
    <w:rsid w:val="00BB2736"/>
    <w:rsid w:val="00BB3B19"/>
    <w:rsid w:val="00BB3F44"/>
    <w:rsid w:val="00BB4A2A"/>
    <w:rsid w:val="00BB5B1C"/>
    <w:rsid w:val="00BB7E8E"/>
    <w:rsid w:val="00BC15E8"/>
    <w:rsid w:val="00BC21C6"/>
    <w:rsid w:val="00BC3A93"/>
    <w:rsid w:val="00BC4016"/>
    <w:rsid w:val="00BC7815"/>
    <w:rsid w:val="00BD05A7"/>
    <w:rsid w:val="00BD1B85"/>
    <w:rsid w:val="00BD2CD6"/>
    <w:rsid w:val="00BD625D"/>
    <w:rsid w:val="00BD6A20"/>
    <w:rsid w:val="00BD6B27"/>
    <w:rsid w:val="00BE0E52"/>
    <w:rsid w:val="00BE1ECC"/>
    <w:rsid w:val="00BF023C"/>
    <w:rsid w:val="00BF0E0B"/>
    <w:rsid w:val="00BF1429"/>
    <w:rsid w:val="00BF16D7"/>
    <w:rsid w:val="00BF3650"/>
    <w:rsid w:val="00BF43FB"/>
    <w:rsid w:val="00BF4F15"/>
    <w:rsid w:val="00BF7705"/>
    <w:rsid w:val="00C039AA"/>
    <w:rsid w:val="00C043CB"/>
    <w:rsid w:val="00C04A7A"/>
    <w:rsid w:val="00C101A8"/>
    <w:rsid w:val="00C1318E"/>
    <w:rsid w:val="00C133D2"/>
    <w:rsid w:val="00C13D7E"/>
    <w:rsid w:val="00C15158"/>
    <w:rsid w:val="00C1574A"/>
    <w:rsid w:val="00C15BD8"/>
    <w:rsid w:val="00C16A78"/>
    <w:rsid w:val="00C16F84"/>
    <w:rsid w:val="00C17A0F"/>
    <w:rsid w:val="00C17B77"/>
    <w:rsid w:val="00C21823"/>
    <w:rsid w:val="00C21C54"/>
    <w:rsid w:val="00C23ADA"/>
    <w:rsid w:val="00C25711"/>
    <w:rsid w:val="00C2573B"/>
    <w:rsid w:val="00C27B2B"/>
    <w:rsid w:val="00C27DB5"/>
    <w:rsid w:val="00C3019C"/>
    <w:rsid w:val="00C3269B"/>
    <w:rsid w:val="00C336C3"/>
    <w:rsid w:val="00C339A5"/>
    <w:rsid w:val="00C3466B"/>
    <w:rsid w:val="00C3743C"/>
    <w:rsid w:val="00C37578"/>
    <w:rsid w:val="00C41679"/>
    <w:rsid w:val="00C41A72"/>
    <w:rsid w:val="00C465C3"/>
    <w:rsid w:val="00C468C9"/>
    <w:rsid w:val="00C52491"/>
    <w:rsid w:val="00C53DCE"/>
    <w:rsid w:val="00C5485C"/>
    <w:rsid w:val="00C54E59"/>
    <w:rsid w:val="00C550A0"/>
    <w:rsid w:val="00C55E37"/>
    <w:rsid w:val="00C56D28"/>
    <w:rsid w:val="00C61C0D"/>
    <w:rsid w:val="00C62B58"/>
    <w:rsid w:val="00C63D6A"/>
    <w:rsid w:val="00C64369"/>
    <w:rsid w:val="00C66313"/>
    <w:rsid w:val="00C66D1D"/>
    <w:rsid w:val="00C66D8B"/>
    <w:rsid w:val="00C70304"/>
    <w:rsid w:val="00C7365C"/>
    <w:rsid w:val="00C738F9"/>
    <w:rsid w:val="00C73B2C"/>
    <w:rsid w:val="00C74F17"/>
    <w:rsid w:val="00C80116"/>
    <w:rsid w:val="00C805FA"/>
    <w:rsid w:val="00C822FE"/>
    <w:rsid w:val="00C83048"/>
    <w:rsid w:val="00C83247"/>
    <w:rsid w:val="00C8356C"/>
    <w:rsid w:val="00C84453"/>
    <w:rsid w:val="00C86B37"/>
    <w:rsid w:val="00C90585"/>
    <w:rsid w:val="00C90841"/>
    <w:rsid w:val="00C90C2B"/>
    <w:rsid w:val="00C9262B"/>
    <w:rsid w:val="00C9785C"/>
    <w:rsid w:val="00CA001B"/>
    <w:rsid w:val="00CA0024"/>
    <w:rsid w:val="00CA176A"/>
    <w:rsid w:val="00CA3F17"/>
    <w:rsid w:val="00CA419F"/>
    <w:rsid w:val="00CA7443"/>
    <w:rsid w:val="00CA7A11"/>
    <w:rsid w:val="00CB0D38"/>
    <w:rsid w:val="00CB2161"/>
    <w:rsid w:val="00CB2686"/>
    <w:rsid w:val="00CB2B6C"/>
    <w:rsid w:val="00CB356F"/>
    <w:rsid w:val="00CB3F75"/>
    <w:rsid w:val="00CB4DE9"/>
    <w:rsid w:val="00CB5F33"/>
    <w:rsid w:val="00CB7607"/>
    <w:rsid w:val="00CC11CF"/>
    <w:rsid w:val="00CC738E"/>
    <w:rsid w:val="00CD0541"/>
    <w:rsid w:val="00CD0E08"/>
    <w:rsid w:val="00CD22E9"/>
    <w:rsid w:val="00CD2E89"/>
    <w:rsid w:val="00CD3062"/>
    <w:rsid w:val="00CD334C"/>
    <w:rsid w:val="00CD46EB"/>
    <w:rsid w:val="00CD4D83"/>
    <w:rsid w:val="00CD64B8"/>
    <w:rsid w:val="00CD6717"/>
    <w:rsid w:val="00CE0C5D"/>
    <w:rsid w:val="00CE1450"/>
    <w:rsid w:val="00CE1DAC"/>
    <w:rsid w:val="00CE1DCD"/>
    <w:rsid w:val="00CE28F1"/>
    <w:rsid w:val="00CE4093"/>
    <w:rsid w:val="00CE49C6"/>
    <w:rsid w:val="00CE66FE"/>
    <w:rsid w:val="00CE70CB"/>
    <w:rsid w:val="00CF11A1"/>
    <w:rsid w:val="00CF2750"/>
    <w:rsid w:val="00CF2ACB"/>
    <w:rsid w:val="00CF4520"/>
    <w:rsid w:val="00CF4BD1"/>
    <w:rsid w:val="00D011E3"/>
    <w:rsid w:val="00D019BA"/>
    <w:rsid w:val="00D01C1D"/>
    <w:rsid w:val="00D021AA"/>
    <w:rsid w:val="00D02767"/>
    <w:rsid w:val="00D02E2D"/>
    <w:rsid w:val="00D03142"/>
    <w:rsid w:val="00D046D8"/>
    <w:rsid w:val="00D0477C"/>
    <w:rsid w:val="00D04961"/>
    <w:rsid w:val="00D066D0"/>
    <w:rsid w:val="00D06DB1"/>
    <w:rsid w:val="00D074BC"/>
    <w:rsid w:val="00D10131"/>
    <w:rsid w:val="00D1122D"/>
    <w:rsid w:val="00D12519"/>
    <w:rsid w:val="00D12955"/>
    <w:rsid w:val="00D12ACC"/>
    <w:rsid w:val="00D13009"/>
    <w:rsid w:val="00D1577A"/>
    <w:rsid w:val="00D16239"/>
    <w:rsid w:val="00D1653A"/>
    <w:rsid w:val="00D1696D"/>
    <w:rsid w:val="00D20ABF"/>
    <w:rsid w:val="00D2147C"/>
    <w:rsid w:val="00D21BDA"/>
    <w:rsid w:val="00D22B62"/>
    <w:rsid w:val="00D261A5"/>
    <w:rsid w:val="00D275D9"/>
    <w:rsid w:val="00D27896"/>
    <w:rsid w:val="00D279E4"/>
    <w:rsid w:val="00D32093"/>
    <w:rsid w:val="00D35D1E"/>
    <w:rsid w:val="00D36496"/>
    <w:rsid w:val="00D36CC9"/>
    <w:rsid w:val="00D400F9"/>
    <w:rsid w:val="00D4085C"/>
    <w:rsid w:val="00D42D0A"/>
    <w:rsid w:val="00D43552"/>
    <w:rsid w:val="00D4458C"/>
    <w:rsid w:val="00D47301"/>
    <w:rsid w:val="00D47A1D"/>
    <w:rsid w:val="00D47A24"/>
    <w:rsid w:val="00D503D6"/>
    <w:rsid w:val="00D5281D"/>
    <w:rsid w:val="00D53E2D"/>
    <w:rsid w:val="00D5404D"/>
    <w:rsid w:val="00D54948"/>
    <w:rsid w:val="00D56195"/>
    <w:rsid w:val="00D56DDD"/>
    <w:rsid w:val="00D56ECC"/>
    <w:rsid w:val="00D57B04"/>
    <w:rsid w:val="00D60430"/>
    <w:rsid w:val="00D6178F"/>
    <w:rsid w:val="00D61FB8"/>
    <w:rsid w:val="00D62363"/>
    <w:rsid w:val="00D62CDA"/>
    <w:rsid w:val="00D63630"/>
    <w:rsid w:val="00D66B25"/>
    <w:rsid w:val="00D67815"/>
    <w:rsid w:val="00D67EBE"/>
    <w:rsid w:val="00D712AC"/>
    <w:rsid w:val="00D714F5"/>
    <w:rsid w:val="00D71695"/>
    <w:rsid w:val="00D71C6E"/>
    <w:rsid w:val="00D74330"/>
    <w:rsid w:val="00D75044"/>
    <w:rsid w:val="00D761D6"/>
    <w:rsid w:val="00D765A0"/>
    <w:rsid w:val="00D8101F"/>
    <w:rsid w:val="00D813AB"/>
    <w:rsid w:val="00D81AB4"/>
    <w:rsid w:val="00D8498A"/>
    <w:rsid w:val="00D84E59"/>
    <w:rsid w:val="00D868AA"/>
    <w:rsid w:val="00D90373"/>
    <w:rsid w:val="00D91EAA"/>
    <w:rsid w:val="00D9256A"/>
    <w:rsid w:val="00D93403"/>
    <w:rsid w:val="00D93F48"/>
    <w:rsid w:val="00D94AD3"/>
    <w:rsid w:val="00D95EFF"/>
    <w:rsid w:val="00DA0876"/>
    <w:rsid w:val="00DA0A82"/>
    <w:rsid w:val="00DA4884"/>
    <w:rsid w:val="00DA6D4E"/>
    <w:rsid w:val="00DB0A22"/>
    <w:rsid w:val="00DB141B"/>
    <w:rsid w:val="00DB2691"/>
    <w:rsid w:val="00DB4B16"/>
    <w:rsid w:val="00DB6373"/>
    <w:rsid w:val="00DC07C2"/>
    <w:rsid w:val="00DC1836"/>
    <w:rsid w:val="00DC23AD"/>
    <w:rsid w:val="00DC2F0F"/>
    <w:rsid w:val="00DC49F5"/>
    <w:rsid w:val="00DC510F"/>
    <w:rsid w:val="00DC6396"/>
    <w:rsid w:val="00DD06F3"/>
    <w:rsid w:val="00DD181E"/>
    <w:rsid w:val="00DD3FEC"/>
    <w:rsid w:val="00DD4ADE"/>
    <w:rsid w:val="00DD4ECB"/>
    <w:rsid w:val="00DD60E3"/>
    <w:rsid w:val="00DD6B59"/>
    <w:rsid w:val="00DE0D32"/>
    <w:rsid w:val="00DE1B33"/>
    <w:rsid w:val="00DE1FF3"/>
    <w:rsid w:val="00DE2074"/>
    <w:rsid w:val="00DE7B8F"/>
    <w:rsid w:val="00DF0378"/>
    <w:rsid w:val="00DF132E"/>
    <w:rsid w:val="00DF1927"/>
    <w:rsid w:val="00DF392A"/>
    <w:rsid w:val="00DF5565"/>
    <w:rsid w:val="00DF57B9"/>
    <w:rsid w:val="00DF63D4"/>
    <w:rsid w:val="00DF787D"/>
    <w:rsid w:val="00DF7CAA"/>
    <w:rsid w:val="00DF7CAB"/>
    <w:rsid w:val="00E01D26"/>
    <w:rsid w:val="00E03960"/>
    <w:rsid w:val="00E04C50"/>
    <w:rsid w:val="00E11A66"/>
    <w:rsid w:val="00E1213F"/>
    <w:rsid w:val="00E1260E"/>
    <w:rsid w:val="00E13B9A"/>
    <w:rsid w:val="00E14768"/>
    <w:rsid w:val="00E17200"/>
    <w:rsid w:val="00E1799A"/>
    <w:rsid w:val="00E17CC2"/>
    <w:rsid w:val="00E21F52"/>
    <w:rsid w:val="00E2501A"/>
    <w:rsid w:val="00E25EC9"/>
    <w:rsid w:val="00E260E6"/>
    <w:rsid w:val="00E3068D"/>
    <w:rsid w:val="00E31290"/>
    <w:rsid w:val="00E35BC2"/>
    <w:rsid w:val="00E35C9D"/>
    <w:rsid w:val="00E37874"/>
    <w:rsid w:val="00E4066F"/>
    <w:rsid w:val="00E42110"/>
    <w:rsid w:val="00E444B5"/>
    <w:rsid w:val="00E4482F"/>
    <w:rsid w:val="00E464DA"/>
    <w:rsid w:val="00E47C13"/>
    <w:rsid w:val="00E50A97"/>
    <w:rsid w:val="00E513F3"/>
    <w:rsid w:val="00E52239"/>
    <w:rsid w:val="00E52A72"/>
    <w:rsid w:val="00E54E86"/>
    <w:rsid w:val="00E57347"/>
    <w:rsid w:val="00E578CB"/>
    <w:rsid w:val="00E60BA7"/>
    <w:rsid w:val="00E60D63"/>
    <w:rsid w:val="00E63052"/>
    <w:rsid w:val="00E6348F"/>
    <w:rsid w:val="00E64FE2"/>
    <w:rsid w:val="00E6750D"/>
    <w:rsid w:val="00E7195A"/>
    <w:rsid w:val="00E725CA"/>
    <w:rsid w:val="00E72B42"/>
    <w:rsid w:val="00E7479B"/>
    <w:rsid w:val="00E77175"/>
    <w:rsid w:val="00E77E97"/>
    <w:rsid w:val="00E808EC"/>
    <w:rsid w:val="00E822DB"/>
    <w:rsid w:val="00E825CB"/>
    <w:rsid w:val="00E83177"/>
    <w:rsid w:val="00E8440C"/>
    <w:rsid w:val="00E856B6"/>
    <w:rsid w:val="00E86450"/>
    <w:rsid w:val="00E876E0"/>
    <w:rsid w:val="00E902E4"/>
    <w:rsid w:val="00E90E3E"/>
    <w:rsid w:val="00E91798"/>
    <w:rsid w:val="00E94226"/>
    <w:rsid w:val="00E94A2D"/>
    <w:rsid w:val="00E9649E"/>
    <w:rsid w:val="00E96E25"/>
    <w:rsid w:val="00E970E5"/>
    <w:rsid w:val="00EA0B42"/>
    <w:rsid w:val="00EA0B75"/>
    <w:rsid w:val="00EA0D15"/>
    <w:rsid w:val="00EA4477"/>
    <w:rsid w:val="00EA4B48"/>
    <w:rsid w:val="00EA6D0D"/>
    <w:rsid w:val="00EA6F60"/>
    <w:rsid w:val="00EB02F3"/>
    <w:rsid w:val="00EB0F65"/>
    <w:rsid w:val="00EB224B"/>
    <w:rsid w:val="00EB230C"/>
    <w:rsid w:val="00EB2D43"/>
    <w:rsid w:val="00EB5599"/>
    <w:rsid w:val="00EB5664"/>
    <w:rsid w:val="00EB6883"/>
    <w:rsid w:val="00EB6F7B"/>
    <w:rsid w:val="00EB714D"/>
    <w:rsid w:val="00EC2DE7"/>
    <w:rsid w:val="00EC5237"/>
    <w:rsid w:val="00EC5F8C"/>
    <w:rsid w:val="00EC67A0"/>
    <w:rsid w:val="00ED0855"/>
    <w:rsid w:val="00ED3668"/>
    <w:rsid w:val="00ED392A"/>
    <w:rsid w:val="00ED4281"/>
    <w:rsid w:val="00ED4FAA"/>
    <w:rsid w:val="00ED51CF"/>
    <w:rsid w:val="00ED5B06"/>
    <w:rsid w:val="00ED75DE"/>
    <w:rsid w:val="00EE06BE"/>
    <w:rsid w:val="00EE0968"/>
    <w:rsid w:val="00EE0AE6"/>
    <w:rsid w:val="00EE37AC"/>
    <w:rsid w:val="00EE435A"/>
    <w:rsid w:val="00EF06C9"/>
    <w:rsid w:val="00EF1B27"/>
    <w:rsid w:val="00EF1D0F"/>
    <w:rsid w:val="00EF2373"/>
    <w:rsid w:val="00EF6AAD"/>
    <w:rsid w:val="00EF760B"/>
    <w:rsid w:val="00F0027B"/>
    <w:rsid w:val="00F01A3E"/>
    <w:rsid w:val="00F01B0D"/>
    <w:rsid w:val="00F01F66"/>
    <w:rsid w:val="00F052E0"/>
    <w:rsid w:val="00F0581F"/>
    <w:rsid w:val="00F06160"/>
    <w:rsid w:val="00F06B16"/>
    <w:rsid w:val="00F06E6C"/>
    <w:rsid w:val="00F07156"/>
    <w:rsid w:val="00F13ED1"/>
    <w:rsid w:val="00F14933"/>
    <w:rsid w:val="00F14E47"/>
    <w:rsid w:val="00F20A59"/>
    <w:rsid w:val="00F21B65"/>
    <w:rsid w:val="00F21C08"/>
    <w:rsid w:val="00F23B21"/>
    <w:rsid w:val="00F246DC"/>
    <w:rsid w:val="00F27840"/>
    <w:rsid w:val="00F31ABD"/>
    <w:rsid w:val="00F31BC7"/>
    <w:rsid w:val="00F320E9"/>
    <w:rsid w:val="00F340DC"/>
    <w:rsid w:val="00F34ED0"/>
    <w:rsid w:val="00F3526B"/>
    <w:rsid w:val="00F401A8"/>
    <w:rsid w:val="00F40EEF"/>
    <w:rsid w:val="00F40F2E"/>
    <w:rsid w:val="00F41056"/>
    <w:rsid w:val="00F41F66"/>
    <w:rsid w:val="00F42501"/>
    <w:rsid w:val="00F42668"/>
    <w:rsid w:val="00F42A30"/>
    <w:rsid w:val="00F44240"/>
    <w:rsid w:val="00F47343"/>
    <w:rsid w:val="00F5177C"/>
    <w:rsid w:val="00F56204"/>
    <w:rsid w:val="00F56A26"/>
    <w:rsid w:val="00F57B5B"/>
    <w:rsid w:val="00F60BCA"/>
    <w:rsid w:val="00F62BF0"/>
    <w:rsid w:val="00F62DC8"/>
    <w:rsid w:val="00F6308C"/>
    <w:rsid w:val="00F63696"/>
    <w:rsid w:val="00F6446C"/>
    <w:rsid w:val="00F6512C"/>
    <w:rsid w:val="00F6523D"/>
    <w:rsid w:val="00F70451"/>
    <w:rsid w:val="00F734ED"/>
    <w:rsid w:val="00F745F5"/>
    <w:rsid w:val="00F74EDB"/>
    <w:rsid w:val="00F75E57"/>
    <w:rsid w:val="00F77152"/>
    <w:rsid w:val="00F8175A"/>
    <w:rsid w:val="00F81B4E"/>
    <w:rsid w:val="00F826BC"/>
    <w:rsid w:val="00F83256"/>
    <w:rsid w:val="00F833BA"/>
    <w:rsid w:val="00F8408D"/>
    <w:rsid w:val="00F852AB"/>
    <w:rsid w:val="00F87EDC"/>
    <w:rsid w:val="00F9006B"/>
    <w:rsid w:val="00F907B9"/>
    <w:rsid w:val="00F92C63"/>
    <w:rsid w:val="00F935E0"/>
    <w:rsid w:val="00F93856"/>
    <w:rsid w:val="00F93E33"/>
    <w:rsid w:val="00F944BD"/>
    <w:rsid w:val="00F9655A"/>
    <w:rsid w:val="00F96C1C"/>
    <w:rsid w:val="00F96ECD"/>
    <w:rsid w:val="00F97523"/>
    <w:rsid w:val="00FA0A77"/>
    <w:rsid w:val="00FA0D8A"/>
    <w:rsid w:val="00FA4B47"/>
    <w:rsid w:val="00FA4EEA"/>
    <w:rsid w:val="00FA5591"/>
    <w:rsid w:val="00FB2DDC"/>
    <w:rsid w:val="00FB36F2"/>
    <w:rsid w:val="00FB41E0"/>
    <w:rsid w:val="00FB476D"/>
    <w:rsid w:val="00FB54B1"/>
    <w:rsid w:val="00FB7754"/>
    <w:rsid w:val="00FC230F"/>
    <w:rsid w:val="00FC35E1"/>
    <w:rsid w:val="00FC490D"/>
    <w:rsid w:val="00FC52A0"/>
    <w:rsid w:val="00FC5FE7"/>
    <w:rsid w:val="00FC70BC"/>
    <w:rsid w:val="00FC7713"/>
    <w:rsid w:val="00FD1B5D"/>
    <w:rsid w:val="00FD1CCF"/>
    <w:rsid w:val="00FD33D3"/>
    <w:rsid w:val="00FD4F91"/>
    <w:rsid w:val="00FD575D"/>
    <w:rsid w:val="00FD5C56"/>
    <w:rsid w:val="00FD779B"/>
    <w:rsid w:val="00FD7921"/>
    <w:rsid w:val="00FD7F2C"/>
    <w:rsid w:val="00FE007D"/>
    <w:rsid w:val="00FE0587"/>
    <w:rsid w:val="00FE0758"/>
    <w:rsid w:val="00FE0AAC"/>
    <w:rsid w:val="00FE188C"/>
    <w:rsid w:val="00FE279B"/>
    <w:rsid w:val="00FE3B51"/>
    <w:rsid w:val="00FE3F2A"/>
    <w:rsid w:val="00FE419F"/>
    <w:rsid w:val="00FE6AED"/>
    <w:rsid w:val="00FF07BA"/>
    <w:rsid w:val="00FF16BF"/>
    <w:rsid w:val="00FF1D3A"/>
    <w:rsid w:val="00FF28A3"/>
    <w:rsid w:val="00FF28A7"/>
    <w:rsid w:val="00FF34E9"/>
    <w:rsid w:val="00FF4133"/>
    <w:rsid w:val="00FF4297"/>
    <w:rsid w:val="00FF58A8"/>
    <w:rsid w:val="00FF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0EF393FF"/>
  <w14:defaultImageDpi w14:val="32767"/>
  <w15:chartTrackingRefBased/>
  <w15:docId w15:val="{B669D1B9-FA12-4C7B-8350-AF75D5DBC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color w:val="262626" w:themeColor="text1" w:themeTint="D9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0" w:unhideWhenUsed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iPriority="0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/>
    <w:lsdException w:name="Emphasis" w:uiPriority="20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4E5DE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D8101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rsid w:val="00D8101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D810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nhideWhenUsed/>
    <w:rsid w:val="007D6C9A"/>
    <w:pPr>
      <w:keepNext/>
      <w:keepLines/>
      <w:spacing w:before="40" w:line="259" w:lineRule="auto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rsid w:val="000F620B"/>
    <w:pPr>
      <w:suppressAutoHyphens/>
      <w:spacing w:before="120" w:after="120"/>
      <w:outlineLvl w:val="5"/>
    </w:pPr>
    <w:rPr>
      <w:rFonts w:ascii="Arial Bold" w:eastAsia="Times New Roman" w:hAnsi="Arial Bold"/>
      <w:b/>
      <w:i/>
      <w:lang w:eastAsia="ar-SA"/>
    </w:rPr>
  </w:style>
  <w:style w:type="paragraph" w:styleId="Heading7">
    <w:name w:val="heading 7"/>
    <w:aliases w:val="Numbered list,Numbers,Number,Numbered List"/>
    <w:basedOn w:val="Normal"/>
    <w:next w:val="Normal"/>
    <w:link w:val="Heading7Char"/>
    <w:rsid w:val="000F620B"/>
    <w:pPr>
      <w:suppressAutoHyphens/>
      <w:spacing w:before="120" w:after="120" w:line="360" w:lineRule="auto"/>
      <w:jc w:val="both"/>
      <w:outlineLvl w:val="6"/>
    </w:pPr>
    <w:rPr>
      <w:rFonts w:eastAsia="Times New Roman" w:cs="Times New Roman"/>
      <w:lang w:eastAsia="ar-SA"/>
    </w:rPr>
  </w:style>
  <w:style w:type="paragraph" w:styleId="Heading8">
    <w:name w:val="heading 8"/>
    <w:aliases w:val="Answer Numbered,numbered answer,Answers Numbered,Answers numbered"/>
    <w:basedOn w:val="Normal"/>
    <w:next w:val="Normal"/>
    <w:link w:val="Heading8Char"/>
    <w:rsid w:val="000F620B"/>
    <w:pPr>
      <w:suppressAutoHyphens/>
      <w:spacing w:before="120" w:after="120" w:line="360" w:lineRule="auto"/>
      <w:jc w:val="both"/>
      <w:outlineLvl w:val="7"/>
    </w:pPr>
    <w:rPr>
      <w:rFonts w:eastAsia="Times New Roman" w:cs="Times New Roman"/>
      <w:i/>
      <w:iCs/>
      <w:color w:val="0000FF"/>
      <w:lang w:eastAsia="ar-SA"/>
    </w:rPr>
  </w:style>
  <w:style w:type="paragraph" w:styleId="Heading9">
    <w:name w:val="heading 9"/>
    <w:basedOn w:val="Normal"/>
    <w:next w:val="Normal"/>
    <w:link w:val="Heading9Char"/>
    <w:rsid w:val="000F620B"/>
    <w:pPr>
      <w:suppressAutoHyphens/>
      <w:spacing w:before="240" w:after="60" w:line="360" w:lineRule="auto"/>
      <w:jc w:val="both"/>
      <w:outlineLvl w:val="8"/>
    </w:pPr>
    <w:rPr>
      <w:rFonts w:eastAsia="Times New Roman"/>
      <w:lang w:eastAsia="ar-SA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naluxHeading1">
    <w:name w:val="Panalux Heading 1"/>
    <w:basedOn w:val="Heading1"/>
    <w:rsid w:val="004E5DE3"/>
    <w:rPr>
      <w:rFonts w:ascii="Gill Sans Light" w:hAnsi="Gill Sans Light"/>
      <w:color w:val="63656A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4E5DE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BBHilight">
    <w:name w:val="BB Hilight"/>
    <w:basedOn w:val="Normal"/>
    <w:rsid w:val="00C90C2B"/>
    <w:rPr>
      <w:rFonts w:ascii="Gill Sans" w:hAnsi="Gill Sans" w:cs="Gill Sans Light"/>
      <w:color w:val="44546A" w:themeColor="text2"/>
      <w:lang w:val="en-US"/>
    </w:rPr>
  </w:style>
  <w:style w:type="paragraph" w:customStyle="1" w:styleId="Activity">
    <w:name w:val="Activity"/>
    <w:basedOn w:val="Normal"/>
    <w:rsid w:val="00076BB0"/>
    <w:rPr>
      <w:rFonts w:ascii="Avenir Light" w:hAnsi="Avenir Light" w:cs="Gill Sans Light"/>
      <w:smallCaps/>
      <w:color w:val="343433"/>
      <w:sz w:val="28"/>
      <w:szCs w:val="32"/>
      <w:lang w:val="en-US"/>
    </w:rPr>
  </w:style>
  <w:style w:type="paragraph" w:customStyle="1" w:styleId="ModuleBody">
    <w:name w:val="Module Body"/>
    <w:basedOn w:val="Normal"/>
    <w:rsid w:val="004C1BEB"/>
    <w:pPr>
      <w:spacing w:before="120" w:line="360" w:lineRule="auto"/>
      <w:jc w:val="both"/>
    </w:pPr>
    <w:rPr>
      <w:rFonts w:eastAsia="Times New Roman" w:cs="Times New Roman"/>
      <w:lang w:eastAsia="ar-SA"/>
    </w:rPr>
  </w:style>
  <w:style w:type="paragraph" w:customStyle="1" w:styleId="ModuleBullets">
    <w:name w:val="Module Bullets"/>
    <w:basedOn w:val="ModuleBody"/>
    <w:rsid w:val="004C1BEB"/>
    <w:pPr>
      <w:numPr>
        <w:numId w:val="1"/>
      </w:numPr>
    </w:pPr>
  </w:style>
  <w:style w:type="paragraph" w:customStyle="1" w:styleId="ModuleBulletHeading">
    <w:name w:val="Module Bullet Heading"/>
    <w:basedOn w:val="ListParagraph"/>
    <w:rsid w:val="004C1BEB"/>
    <w:pPr>
      <w:numPr>
        <w:numId w:val="2"/>
      </w:numPr>
      <w:spacing w:before="120" w:after="120" w:line="360" w:lineRule="auto"/>
      <w:ind w:left="709" w:hanging="346"/>
    </w:pPr>
    <w:rPr>
      <w:rFonts w:eastAsia="Calibri"/>
      <w:b/>
      <w:bCs/>
      <w:lang w:eastAsia="en-ZA"/>
    </w:rPr>
  </w:style>
  <w:style w:type="paragraph" w:styleId="ListParagraph">
    <w:name w:val="List Paragraph"/>
    <w:basedOn w:val="Normal"/>
    <w:link w:val="ListParagraphChar"/>
    <w:uiPriority w:val="34"/>
    <w:rsid w:val="004C1BEB"/>
    <w:pPr>
      <w:ind w:left="720"/>
      <w:contextualSpacing/>
    </w:pPr>
  </w:style>
  <w:style w:type="paragraph" w:customStyle="1" w:styleId="ModuleIllustration">
    <w:name w:val="Module Illustration"/>
    <w:basedOn w:val="Normal"/>
    <w:rsid w:val="00F87EDC"/>
    <w:pPr>
      <w:suppressAutoHyphens/>
      <w:spacing w:before="120" w:after="120" w:line="360" w:lineRule="auto"/>
      <w:jc w:val="center"/>
    </w:pPr>
    <w:rPr>
      <w:rFonts w:eastAsia="Times New Roman" w:cs="Times New Roman"/>
      <w:i/>
      <w:lang w:eastAsia="ar-SA"/>
    </w:rPr>
  </w:style>
  <w:style w:type="paragraph" w:customStyle="1" w:styleId="BBRegulations">
    <w:name w:val="BB Regulations"/>
    <w:basedOn w:val="Normal"/>
    <w:rsid w:val="00F01A3E"/>
    <w:pPr>
      <w:jc w:val="both"/>
    </w:pPr>
    <w:rPr>
      <w:rFonts w:ascii="Avenir Light" w:hAnsi="Avenir Light" w:cs="Gill Sans Light"/>
      <w:color w:val="343433"/>
    </w:rPr>
  </w:style>
  <w:style w:type="paragraph" w:customStyle="1" w:styleId="BBRegulationsSub">
    <w:name w:val="BB Regulations Sub"/>
    <w:basedOn w:val="Normal"/>
    <w:rsid w:val="00F01A3E"/>
    <w:pPr>
      <w:numPr>
        <w:numId w:val="3"/>
      </w:numPr>
      <w:jc w:val="both"/>
    </w:pPr>
    <w:rPr>
      <w:rFonts w:ascii="Avenir Light" w:hAnsi="Avenir Light" w:cs="Gill Sans Light"/>
      <w:color w:val="343433"/>
    </w:rPr>
  </w:style>
  <w:style w:type="paragraph" w:styleId="Header">
    <w:name w:val="header"/>
    <w:basedOn w:val="Normal"/>
    <w:link w:val="HeaderChar"/>
    <w:uiPriority w:val="99"/>
    <w:unhideWhenUsed/>
    <w:rsid w:val="008F028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F0285"/>
  </w:style>
  <w:style w:type="paragraph" w:styleId="Footer">
    <w:name w:val="footer"/>
    <w:basedOn w:val="Normal"/>
    <w:link w:val="FooterChar"/>
    <w:uiPriority w:val="99"/>
    <w:unhideWhenUsed/>
    <w:rsid w:val="008F028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0285"/>
  </w:style>
  <w:style w:type="paragraph" w:customStyle="1" w:styleId="FLPBody">
    <w:name w:val="FLP Body"/>
    <w:basedOn w:val="Normal"/>
    <w:rsid w:val="00AB219A"/>
    <w:pPr>
      <w:spacing w:after="240" w:line="276" w:lineRule="auto"/>
    </w:pPr>
    <w:rPr>
      <w:rFonts w:ascii="Gill Sans Light" w:hAnsi="Gill Sans Light" w:cs="Gill Sans Light"/>
      <w:color w:val="000000" w:themeColor="text1"/>
      <w14:textFill>
        <w14:solidFill>
          <w14:schemeClr w14:val="tx1">
            <w14:lumMod w14:val="75000"/>
            <w14:lumOff w14:val="25000"/>
            <w14:lumMod w14:val="75000"/>
            <w14:lumOff w14:val="25000"/>
          </w14:schemeClr>
        </w14:solidFill>
      </w14:textFill>
    </w:rPr>
  </w:style>
  <w:style w:type="paragraph" w:customStyle="1" w:styleId="CITitle">
    <w:name w:val="CI Title"/>
    <w:basedOn w:val="Normal"/>
    <w:qFormat/>
    <w:rsid w:val="00810238"/>
    <w:pPr>
      <w:spacing w:after="240" w:line="288" w:lineRule="auto"/>
    </w:pPr>
    <w:rPr>
      <w:rFonts w:ascii="Avenir Book" w:hAnsi="Avenir Book" w:cs="Gill Sans"/>
      <w:smallCaps/>
      <w:color w:val="595959" w:themeColor="text1" w:themeTint="A6"/>
      <w:sz w:val="52"/>
    </w:rPr>
  </w:style>
  <w:style w:type="paragraph" w:customStyle="1" w:styleId="CIBodyText">
    <w:name w:val="CI Body Text"/>
    <w:basedOn w:val="Normal"/>
    <w:link w:val="CIBodyTextChar"/>
    <w:qFormat/>
    <w:rsid w:val="009F76D4"/>
    <w:pPr>
      <w:spacing w:after="200" w:line="276" w:lineRule="auto"/>
      <w:jc w:val="both"/>
    </w:pPr>
  </w:style>
  <w:style w:type="paragraph" w:customStyle="1" w:styleId="CIHeading1">
    <w:name w:val="CI Heading 1"/>
    <w:basedOn w:val="Normal"/>
    <w:link w:val="CIHeading1Char"/>
    <w:qFormat/>
    <w:rsid w:val="009F76D4"/>
    <w:pPr>
      <w:spacing w:after="200" w:line="276" w:lineRule="auto"/>
      <w:jc w:val="both"/>
    </w:pPr>
    <w:rPr>
      <w:smallCaps/>
      <w:color w:val="1F3864" w:themeColor="accent1" w:themeShade="80"/>
      <w:sz w:val="40"/>
      <w:lang w:val="en"/>
    </w:rPr>
  </w:style>
  <w:style w:type="paragraph" w:customStyle="1" w:styleId="FLPBuletlevel1">
    <w:name w:val="FLP Bulet level 1"/>
    <w:basedOn w:val="ListParagraph"/>
    <w:rsid w:val="00FD7921"/>
    <w:pPr>
      <w:numPr>
        <w:numId w:val="4"/>
      </w:numPr>
      <w:spacing w:after="240" w:line="276" w:lineRule="auto"/>
      <w:jc w:val="both"/>
    </w:pPr>
    <w:rPr>
      <w:rFonts w:ascii="Gill Sans Light" w:hAnsi="Gill Sans Light" w:cs="Gill Sans Light"/>
      <w:color w:val="404040" w:themeColor="text1" w:themeTint="BF"/>
    </w:rPr>
  </w:style>
  <w:style w:type="paragraph" w:customStyle="1" w:styleId="CIBulletslevel1">
    <w:name w:val="CI Bullets level 1"/>
    <w:basedOn w:val="ListParagraph"/>
    <w:link w:val="CIBulletslevel1Char"/>
    <w:qFormat/>
    <w:rsid w:val="009707BC"/>
    <w:pPr>
      <w:numPr>
        <w:numId w:val="5"/>
      </w:numPr>
      <w:spacing w:after="120" w:line="276" w:lineRule="auto"/>
      <w:jc w:val="both"/>
    </w:pPr>
    <w:rPr>
      <w:rFonts w:ascii="Avenir Book" w:hAnsi="Avenir Book" w:cs="Gill Sans Light"/>
    </w:rPr>
  </w:style>
  <w:style w:type="paragraph" w:customStyle="1" w:styleId="CIBulletlevel2">
    <w:name w:val="CI Bullet level 2"/>
    <w:basedOn w:val="ListParagraph"/>
    <w:qFormat/>
    <w:rsid w:val="009F76D4"/>
    <w:pPr>
      <w:numPr>
        <w:ilvl w:val="1"/>
        <w:numId w:val="6"/>
      </w:numPr>
      <w:spacing w:after="240" w:line="276" w:lineRule="auto"/>
      <w:jc w:val="both"/>
    </w:pPr>
  </w:style>
  <w:style w:type="paragraph" w:customStyle="1" w:styleId="CIHilight">
    <w:name w:val="CI Hilight"/>
    <w:basedOn w:val="Normal"/>
    <w:qFormat/>
    <w:rsid w:val="009F76D4"/>
    <w:pPr>
      <w:spacing w:after="240" w:line="276" w:lineRule="auto"/>
      <w:jc w:val="both"/>
    </w:pPr>
    <w:rPr>
      <w:color w:val="7F7F7F" w:themeColor="text1" w:themeTint="80"/>
    </w:rPr>
  </w:style>
  <w:style w:type="paragraph" w:customStyle="1" w:styleId="CIIllustration">
    <w:name w:val="CI Illustration"/>
    <w:basedOn w:val="CIBodyText"/>
    <w:qFormat/>
    <w:rsid w:val="009F76D4"/>
    <w:pPr>
      <w:spacing w:after="120"/>
      <w:jc w:val="center"/>
    </w:pPr>
    <w:rPr>
      <w:i/>
    </w:rPr>
  </w:style>
  <w:style w:type="table" w:styleId="TableGrid">
    <w:name w:val="Table Grid"/>
    <w:basedOn w:val="TableNormal"/>
    <w:uiPriority w:val="59"/>
    <w:rsid w:val="006A4C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6365E2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D8101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8101F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4Char">
    <w:name w:val="Heading 4 Char"/>
    <w:basedOn w:val="DefaultParagraphFont"/>
    <w:link w:val="Heading4"/>
    <w:uiPriority w:val="9"/>
    <w:rsid w:val="00D8101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OC1">
    <w:name w:val="toc 1"/>
    <w:aliases w:val="Section Header"/>
    <w:basedOn w:val="Normal"/>
    <w:next w:val="Normal"/>
    <w:uiPriority w:val="39"/>
    <w:unhideWhenUsed/>
    <w:rsid w:val="007501FC"/>
    <w:pPr>
      <w:spacing w:after="100"/>
    </w:pPr>
    <w:rPr>
      <w:rFonts w:ascii="Avenir Book" w:hAnsi="Avenir Book"/>
      <w:color w:val="404040" w:themeColor="text1" w:themeTint="BF"/>
      <w:sz w:val="26"/>
    </w:rPr>
  </w:style>
  <w:style w:type="character" w:styleId="Hyperlink">
    <w:name w:val="Hyperlink"/>
    <w:basedOn w:val="DefaultParagraphFont"/>
    <w:uiPriority w:val="99"/>
    <w:unhideWhenUsed/>
    <w:rsid w:val="00D8101F"/>
    <w:rPr>
      <w:color w:val="0563C1" w:themeColor="hyperlink"/>
      <w:u w:val="single"/>
    </w:rPr>
  </w:style>
  <w:style w:type="paragraph" w:customStyle="1" w:styleId="CIHeading2">
    <w:name w:val="CI Heading 2"/>
    <w:basedOn w:val="Normal"/>
    <w:link w:val="CIHeading2Char"/>
    <w:qFormat/>
    <w:rsid w:val="009F76D4"/>
    <w:pPr>
      <w:spacing w:after="160" w:line="276" w:lineRule="auto"/>
      <w:jc w:val="both"/>
    </w:pPr>
    <w:rPr>
      <w:color w:val="44546A" w:themeColor="text2"/>
      <w:sz w:val="28"/>
      <w:szCs w:val="28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7501FC"/>
    <w:pPr>
      <w:spacing w:after="100"/>
      <w:ind w:left="240"/>
    </w:pPr>
    <w:rPr>
      <w:rFonts w:ascii="Avenir Book" w:hAnsi="Avenir Book" w:cs="Times New Roman (Body CS)"/>
      <w:color w:val="1F3864" w:themeColor="accent1" w:themeShade="80"/>
    </w:rPr>
  </w:style>
  <w:style w:type="paragraph" w:customStyle="1" w:styleId="Facilitatornoteheading">
    <w:name w:val="Facilitator note heading"/>
    <w:basedOn w:val="CIHeading2"/>
    <w:link w:val="FacilitatornoteheadingChar"/>
    <w:rsid w:val="00E1213F"/>
    <w:pPr>
      <w:ind w:left="720"/>
    </w:pPr>
    <w:rPr>
      <w:b/>
      <w:i/>
      <w:color w:val="BC109F"/>
    </w:rPr>
  </w:style>
  <w:style w:type="paragraph" w:customStyle="1" w:styleId="Facilitatornotebodytext">
    <w:name w:val="Facilitator note body text"/>
    <w:basedOn w:val="CIBodyText"/>
    <w:link w:val="FacilitatornotebodytextChar"/>
    <w:rsid w:val="00E1213F"/>
    <w:pPr>
      <w:ind w:left="720"/>
    </w:pPr>
    <w:rPr>
      <w:i/>
      <w:color w:val="BC109F"/>
    </w:rPr>
  </w:style>
  <w:style w:type="character" w:customStyle="1" w:styleId="CIHeading2Char">
    <w:name w:val="CI Heading 2 Char"/>
    <w:basedOn w:val="DefaultParagraphFont"/>
    <w:link w:val="CIHeading2"/>
    <w:rsid w:val="009F76D4"/>
    <w:rPr>
      <w:rFonts w:ascii="Arial" w:hAnsi="Arial" w:cs="Arial"/>
      <w:color w:val="44546A" w:themeColor="text2"/>
      <w:sz w:val="28"/>
      <w:szCs w:val="28"/>
    </w:rPr>
  </w:style>
  <w:style w:type="character" w:customStyle="1" w:styleId="FacilitatornoteheadingChar">
    <w:name w:val="Facilitator note heading Char"/>
    <w:basedOn w:val="CIHeading2Char"/>
    <w:link w:val="Facilitatornoteheading"/>
    <w:rsid w:val="00E1213F"/>
    <w:rPr>
      <w:rFonts w:ascii="Gill Sans Light" w:hAnsi="Gill Sans Light" w:cs="Gill Sans Light"/>
      <w:b/>
      <w:i/>
      <w:noProof/>
      <w:color w:val="BC109F"/>
      <w:sz w:val="28"/>
      <w:szCs w:val="28"/>
      <w:lang w:val="en-ZA"/>
    </w:rPr>
  </w:style>
  <w:style w:type="character" w:customStyle="1" w:styleId="CIBodyTextChar">
    <w:name w:val="CI Body Text Char"/>
    <w:basedOn w:val="DefaultParagraphFont"/>
    <w:link w:val="CIBodyText"/>
    <w:rsid w:val="009F76D4"/>
    <w:rPr>
      <w:rFonts w:ascii="Arial" w:hAnsi="Arial" w:cs="Arial"/>
      <w:color w:val="262626" w:themeColor="text1" w:themeTint="D9"/>
      <w:sz w:val="22"/>
      <w:szCs w:val="22"/>
    </w:rPr>
  </w:style>
  <w:style w:type="character" w:customStyle="1" w:styleId="FacilitatornotebodytextChar">
    <w:name w:val="Facilitator note body text Char"/>
    <w:basedOn w:val="CIBodyTextChar"/>
    <w:link w:val="Facilitatornotebodytext"/>
    <w:rsid w:val="00E1213F"/>
    <w:rPr>
      <w:rFonts w:ascii="Gill Sans Light" w:hAnsi="Gill Sans Light" w:cs="Gill Sans Light"/>
      <w:i/>
      <w:noProof/>
      <w:color w:val="BC109F"/>
      <w:sz w:val="22"/>
      <w:szCs w:val="22"/>
      <w:lang w:val="en-ZA"/>
    </w:rPr>
  </w:style>
  <w:style w:type="paragraph" w:customStyle="1" w:styleId="CINumberedlist">
    <w:name w:val="CI Numbered list"/>
    <w:basedOn w:val="CIBulletslevel1"/>
    <w:link w:val="CINumberedlistChar"/>
    <w:qFormat/>
    <w:rsid w:val="00B75B60"/>
    <w:pPr>
      <w:numPr>
        <w:numId w:val="8"/>
      </w:numPr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B75B60"/>
    <w:rPr>
      <w:noProof/>
      <w:lang w:val="en-ZA"/>
    </w:rPr>
  </w:style>
  <w:style w:type="character" w:customStyle="1" w:styleId="CIBulletslevel1Char">
    <w:name w:val="CI Bullets level 1 Char"/>
    <w:basedOn w:val="ListParagraphChar"/>
    <w:link w:val="CIBulletslevel1"/>
    <w:rsid w:val="009707BC"/>
    <w:rPr>
      <w:rFonts w:ascii="Avenir Book" w:hAnsi="Avenir Book" w:cs="Gill Sans Light"/>
      <w:noProof/>
      <w:color w:val="262626" w:themeColor="text1" w:themeTint="D9"/>
      <w:sz w:val="22"/>
      <w:szCs w:val="22"/>
      <w:lang w:val="en-ZA"/>
    </w:rPr>
  </w:style>
  <w:style w:type="character" w:customStyle="1" w:styleId="CINumberedlistChar">
    <w:name w:val="CI Numbered list Char"/>
    <w:basedOn w:val="CIBulletslevel1Char"/>
    <w:link w:val="CINumberedlist"/>
    <w:rsid w:val="00B75B60"/>
    <w:rPr>
      <w:rFonts w:ascii="Avenir Book" w:hAnsi="Avenir Book" w:cs="Gill Sans Light"/>
      <w:noProof/>
      <w:color w:val="262626" w:themeColor="text1" w:themeTint="D9"/>
      <w:sz w:val="22"/>
      <w:szCs w:val="22"/>
      <w:lang w:val="en-ZA"/>
    </w:rPr>
  </w:style>
  <w:style w:type="paragraph" w:customStyle="1" w:styleId="FacilitatorBullet">
    <w:name w:val="Facilitator Bullet"/>
    <w:basedOn w:val="CINumberedlist"/>
    <w:link w:val="FacilitatorBulletChar"/>
    <w:rsid w:val="00E1213F"/>
    <w:rPr>
      <w:i/>
      <w:color w:val="BC109F"/>
    </w:rPr>
  </w:style>
  <w:style w:type="character" w:styleId="UnresolvedMention">
    <w:name w:val="Unresolved Mention"/>
    <w:basedOn w:val="DefaultParagraphFont"/>
    <w:uiPriority w:val="99"/>
    <w:rsid w:val="00C17A0F"/>
    <w:rPr>
      <w:color w:val="808080"/>
      <w:shd w:val="clear" w:color="auto" w:fill="E6E6E6"/>
    </w:rPr>
  </w:style>
  <w:style w:type="character" w:customStyle="1" w:styleId="FacilitatorBulletChar">
    <w:name w:val="Facilitator Bullet Char"/>
    <w:basedOn w:val="CINumberedlistChar"/>
    <w:link w:val="FacilitatorBullet"/>
    <w:rsid w:val="00E1213F"/>
    <w:rPr>
      <w:rFonts w:ascii="Avenir Book" w:hAnsi="Avenir Book" w:cs="Gill Sans Light"/>
      <w:i/>
      <w:noProof/>
      <w:color w:val="BC109F"/>
      <w:sz w:val="22"/>
      <w:szCs w:val="22"/>
      <w:lang w:val="en-ZA"/>
    </w:rPr>
  </w:style>
  <w:style w:type="character" w:styleId="FollowedHyperlink">
    <w:name w:val="FollowedHyperlink"/>
    <w:basedOn w:val="DefaultParagraphFont"/>
    <w:uiPriority w:val="99"/>
    <w:unhideWhenUsed/>
    <w:rsid w:val="00C17A0F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rsid w:val="00BB3B1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paragraph" w:customStyle="1" w:styleId="FaciliatorBullet">
    <w:name w:val="Faciliator Bullet"/>
    <w:basedOn w:val="CIBulletslevel1"/>
    <w:link w:val="FaciliatorBulletChar"/>
    <w:rsid w:val="006E3FCF"/>
    <w:pPr>
      <w:ind w:left="1064"/>
    </w:pPr>
    <w:rPr>
      <w:i/>
      <w:color w:val="BC109F"/>
    </w:rPr>
  </w:style>
  <w:style w:type="character" w:customStyle="1" w:styleId="FaciliatorBulletChar">
    <w:name w:val="Faciliator Bullet Char"/>
    <w:basedOn w:val="CIBulletslevel1Char"/>
    <w:link w:val="FaciliatorBullet"/>
    <w:rsid w:val="006E3FCF"/>
    <w:rPr>
      <w:rFonts w:ascii="Avenir Book" w:hAnsi="Avenir Book" w:cs="Gill Sans Light"/>
      <w:i/>
      <w:noProof/>
      <w:color w:val="BC109F"/>
      <w:sz w:val="22"/>
      <w:szCs w:val="22"/>
      <w:lang w:val="en-ZA"/>
    </w:rPr>
  </w:style>
  <w:style w:type="paragraph" w:customStyle="1" w:styleId="ActivityNumbered">
    <w:name w:val="Activity Numbered"/>
    <w:basedOn w:val="CIHeading1"/>
    <w:link w:val="ActivityNumberedChar"/>
    <w:rsid w:val="003738AF"/>
    <w:pPr>
      <w:numPr>
        <w:ilvl w:val="2"/>
      </w:numPr>
      <w:tabs>
        <w:tab w:val="left" w:pos="1652"/>
      </w:tabs>
      <w:ind w:left="1134" w:hanging="1134"/>
    </w:pPr>
    <w:rPr>
      <w:sz w:val="28"/>
      <w:lang w:eastAsia="en-ZA"/>
    </w:rPr>
  </w:style>
  <w:style w:type="paragraph" w:customStyle="1" w:styleId="FLPNumberedHeading1">
    <w:name w:val="FLP Numbered Heading 1"/>
    <w:basedOn w:val="CIHeading1"/>
    <w:link w:val="FLPNumberedHeading1Char"/>
    <w:rsid w:val="00CD0541"/>
    <w:pPr>
      <w:numPr>
        <w:ilvl w:val="1"/>
      </w:numPr>
      <w:jc w:val="left"/>
    </w:pPr>
  </w:style>
  <w:style w:type="character" w:customStyle="1" w:styleId="CIHeading1Char">
    <w:name w:val="CI Heading 1 Char"/>
    <w:basedOn w:val="DefaultParagraphFont"/>
    <w:link w:val="CIHeading1"/>
    <w:rsid w:val="009F76D4"/>
    <w:rPr>
      <w:rFonts w:ascii="Arial" w:hAnsi="Arial" w:cs="Arial"/>
      <w:smallCaps/>
      <w:color w:val="1F3864" w:themeColor="accent1" w:themeShade="80"/>
      <w:sz w:val="40"/>
      <w:lang w:val="en"/>
    </w:rPr>
  </w:style>
  <w:style w:type="character" w:customStyle="1" w:styleId="ActivityNumberedChar">
    <w:name w:val="Activity Numbered Char"/>
    <w:basedOn w:val="CIHeading1Char"/>
    <w:link w:val="ActivityNumbered"/>
    <w:rsid w:val="003738AF"/>
    <w:rPr>
      <w:rFonts w:ascii="Gill Sans Light" w:hAnsi="Gill Sans Light" w:cs="Gill Sans Light"/>
      <w:smallCaps/>
      <w:noProof/>
      <w:color w:val="1F3864" w:themeColor="accent1" w:themeShade="80"/>
      <w:sz w:val="28"/>
      <w:lang w:val="en" w:eastAsia="en-ZA"/>
    </w:rPr>
  </w:style>
  <w:style w:type="character" w:customStyle="1" w:styleId="FLPNumberedHeading1Char">
    <w:name w:val="FLP Numbered Heading 1 Char"/>
    <w:basedOn w:val="CIHeading1Char"/>
    <w:link w:val="FLPNumberedHeading1"/>
    <w:rsid w:val="00CD0541"/>
    <w:rPr>
      <w:rFonts w:ascii="Gill Sans Light" w:hAnsi="Gill Sans Light" w:cs="Gill Sans Light"/>
      <w:smallCaps/>
      <w:noProof/>
      <w:color w:val="1F3864" w:themeColor="accent1" w:themeShade="80"/>
      <w:sz w:val="40"/>
      <w:lang w:val="en"/>
    </w:rPr>
  </w:style>
  <w:style w:type="paragraph" w:styleId="TOC3">
    <w:name w:val="toc 3"/>
    <w:basedOn w:val="Normal"/>
    <w:next w:val="Normal"/>
    <w:autoRedefine/>
    <w:uiPriority w:val="39"/>
    <w:unhideWhenUsed/>
    <w:rsid w:val="005F7324"/>
    <w:pPr>
      <w:spacing w:after="100"/>
      <w:ind w:left="480"/>
    </w:pPr>
    <w:rPr>
      <w:rFonts w:ascii="Gill Sans Light" w:hAnsi="Gill Sans Light"/>
      <w:color w:val="404040" w:themeColor="text1" w:themeTint="BF"/>
    </w:rPr>
  </w:style>
  <w:style w:type="paragraph" w:styleId="CommentText">
    <w:name w:val="annotation text"/>
    <w:basedOn w:val="Normal"/>
    <w:link w:val="CommentTextChar"/>
    <w:uiPriority w:val="99"/>
    <w:unhideWhenUsed/>
    <w:rsid w:val="00337820"/>
    <w:pPr>
      <w:spacing w:after="160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37820"/>
    <w:rPr>
      <w:sz w:val="20"/>
      <w:szCs w:val="20"/>
      <w:lang w:val="en-ZA"/>
    </w:rPr>
  </w:style>
  <w:style w:type="paragraph" w:customStyle="1" w:styleId="paragraph">
    <w:name w:val="paragraph"/>
    <w:basedOn w:val="Normal"/>
    <w:rsid w:val="003568BF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ZA"/>
    </w:rPr>
  </w:style>
  <w:style w:type="character" w:customStyle="1" w:styleId="normaltextrun">
    <w:name w:val="normaltextrun"/>
    <w:basedOn w:val="DefaultParagraphFont"/>
    <w:rsid w:val="003568BF"/>
  </w:style>
  <w:style w:type="character" w:customStyle="1" w:styleId="eop">
    <w:name w:val="eop"/>
    <w:basedOn w:val="DefaultParagraphFont"/>
    <w:rsid w:val="003568BF"/>
  </w:style>
  <w:style w:type="character" w:customStyle="1" w:styleId="spellingerror">
    <w:name w:val="spellingerror"/>
    <w:basedOn w:val="DefaultParagraphFont"/>
    <w:rsid w:val="003568BF"/>
  </w:style>
  <w:style w:type="character" w:customStyle="1" w:styleId="Heading5Char">
    <w:name w:val="Heading 5 Char"/>
    <w:basedOn w:val="DefaultParagraphFont"/>
    <w:link w:val="Heading5"/>
    <w:rsid w:val="007D6C9A"/>
    <w:rPr>
      <w:rFonts w:asciiTheme="majorHAnsi" w:eastAsiaTheme="majorEastAsia" w:hAnsiTheme="majorHAnsi" w:cstheme="majorBidi"/>
      <w:color w:val="2F5496" w:themeColor="accent1" w:themeShade="BF"/>
      <w:sz w:val="22"/>
      <w:szCs w:val="22"/>
      <w:lang w:val="en-ZA"/>
    </w:rPr>
  </w:style>
  <w:style w:type="paragraph" w:customStyle="1" w:styleId="SPBullet1">
    <w:name w:val="SP Bullet 1"/>
    <w:basedOn w:val="Normal"/>
    <w:link w:val="SPBullet1Char"/>
    <w:rsid w:val="00D60430"/>
    <w:pPr>
      <w:numPr>
        <w:numId w:val="7"/>
      </w:numPr>
      <w:tabs>
        <w:tab w:val="left" w:pos="357"/>
      </w:tabs>
      <w:suppressAutoHyphens/>
      <w:spacing w:before="120" w:after="120" w:line="360" w:lineRule="auto"/>
      <w:jc w:val="both"/>
    </w:pPr>
    <w:rPr>
      <w:rFonts w:eastAsia="Times New Roman" w:cs="Times New Roman"/>
      <w:lang w:eastAsia="ar-SA"/>
    </w:rPr>
  </w:style>
  <w:style w:type="paragraph" w:customStyle="1" w:styleId="SPNormalBold">
    <w:name w:val="SP Normal Bold"/>
    <w:basedOn w:val="Normal"/>
    <w:rsid w:val="00D60430"/>
    <w:pPr>
      <w:suppressAutoHyphens/>
      <w:spacing w:before="120" w:after="120" w:line="360" w:lineRule="auto"/>
      <w:jc w:val="both"/>
    </w:pPr>
    <w:rPr>
      <w:rFonts w:ascii="Arial Bold" w:eastAsia="Times New Roman" w:hAnsi="Arial Bold" w:cs="Times New Roman"/>
      <w:b/>
      <w:lang w:eastAsia="ar-SA"/>
    </w:rPr>
  </w:style>
  <w:style w:type="character" w:customStyle="1" w:styleId="SPBullet1Char">
    <w:name w:val="SP Bullet 1 Char"/>
    <w:link w:val="SPBullet1"/>
    <w:rsid w:val="00D60430"/>
    <w:rPr>
      <w:rFonts w:ascii="Arial" w:eastAsia="Times New Roman" w:hAnsi="Arial" w:cs="Times New Roman"/>
      <w:sz w:val="22"/>
      <w:szCs w:val="22"/>
      <w:lang w:eastAsia="ar-SA"/>
    </w:rPr>
  </w:style>
  <w:style w:type="paragraph" w:customStyle="1" w:styleId="PSAWeblist">
    <w:name w:val="PSA Web list"/>
    <w:basedOn w:val="CIBodyText"/>
    <w:link w:val="PSAWeblistChar"/>
    <w:rsid w:val="00AD427E"/>
    <w:pPr>
      <w:spacing w:after="0" w:line="360" w:lineRule="auto"/>
    </w:pPr>
  </w:style>
  <w:style w:type="paragraph" w:customStyle="1" w:styleId="Tabletext">
    <w:name w:val="Table text"/>
    <w:basedOn w:val="CIBodyText"/>
    <w:link w:val="TabletextChar"/>
    <w:rsid w:val="00910C27"/>
    <w:pPr>
      <w:spacing w:after="0" w:line="240" w:lineRule="auto"/>
      <w:jc w:val="left"/>
    </w:pPr>
  </w:style>
  <w:style w:type="character" w:customStyle="1" w:styleId="PSAWeblistChar">
    <w:name w:val="PSA Web list Char"/>
    <w:basedOn w:val="CIBodyTextChar"/>
    <w:link w:val="PSAWeblist"/>
    <w:rsid w:val="00AD427E"/>
    <w:rPr>
      <w:rFonts w:ascii="Gill Sans Light" w:hAnsi="Gill Sans Light" w:cs="Gill Sans Light"/>
      <w:noProof/>
      <w:color w:val="0D0D0D" w:themeColor="text1" w:themeTint="F2"/>
      <w:sz w:val="22"/>
      <w:szCs w:val="22"/>
      <w:lang w:val="en-ZA"/>
    </w:rPr>
  </w:style>
  <w:style w:type="paragraph" w:customStyle="1" w:styleId="CIBoldbody">
    <w:name w:val="CI Bold body"/>
    <w:basedOn w:val="CIBodyText"/>
    <w:link w:val="CIBoldbodyChar"/>
    <w:qFormat/>
    <w:rsid w:val="009F76D4"/>
    <w:rPr>
      <w:b/>
    </w:rPr>
  </w:style>
  <w:style w:type="character" w:customStyle="1" w:styleId="TabletextChar">
    <w:name w:val="Table text Char"/>
    <w:basedOn w:val="CIBodyTextChar"/>
    <w:link w:val="Tabletext"/>
    <w:rsid w:val="00910C27"/>
    <w:rPr>
      <w:rFonts w:ascii="Gill Sans Light" w:hAnsi="Gill Sans Light" w:cs="Gill Sans Light"/>
      <w:noProof/>
      <w:color w:val="0D0D0D" w:themeColor="text1" w:themeTint="F2"/>
      <w:sz w:val="22"/>
      <w:szCs w:val="22"/>
      <w:lang w:val="en-ZA"/>
    </w:rPr>
  </w:style>
  <w:style w:type="paragraph" w:customStyle="1" w:styleId="FLPBoldcentre">
    <w:name w:val="FLP Bold centre"/>
    <w:basedOn w:val="CIBoldbody"/>
    <w:link w:val="FLPBoldcentreChar"/>
    <w:rsid w:val="002B08D3"/>
    <w:pPr>
      <w:jc w:val="center"/>
    </w:pPr>
    <w:rPr>
      <w:shd w:val="clear" w:color="auto" w:fill="FFFFFF"/>
    </w:rPr>
  </w:style>
  <w:style w:type="character" w:customStyle="1" w:styleId="CIBoldbodyChar">
    <w:name w:val="CI Bold body Char"/>
    <w:basedOn w:val="CIBodyTextChar"/>
    <w:link w:val="CIBoldbody"/>
    <w:rsid w:val="009F76D4"/>
    <w:rPr>
      <w:rFonts w:ascii="Arial" w:hAnsi="Arial" w:cs="Arial"/>
      <w:b/>
      <w:color w:val="262626" w:themeColor="text1" w:themeTint="D9"/>
      <w:sz w:val="22"/>
      <w:szCs w:val="22"/>
    </w:rPr>
  </w:style>
  <w:style w:type="character" w:customStyle="1" w:styleId="FLPBoldcentreChar">
    <w:name w:val="FLP Bold centre Char"/>
    <w:basedOn w:val="CIBoldbodyChar"/>
    <w:link w:val="FLPBoldcentre"/>
    <w:rsid w:val="002B08D3"/>
    <w:rPr>
      <w:rFonts w:ascii="Gill Sans Light" w:hAnsi="Gill Sans Light" w:cs="Gill Sans Light"/>
      <w:b/>
      <w:noProof/>
      <w:color w:val="0D0D0D" w:themeColor="text1" w:themeTint="F2"/>
      <w:sz w:val="22"/>
      <w:szCs w:val="22"/>
      <w:lang w:val="en-ZA"/>
    </w:rPr>
  </w:style>
  <w:style w:type="character" w:customStyle="1" w:styleId="Heading6Char">
    <w:name w:val="Heading 6 Char"/>
    <w:basedOn w:val="DefaultParagraphFont"/>
    <w:link w:val="Heading6"/>
    <w:rsid w:val="000F620B"/>
    <w:rPr>
      <w:rFonts w:ascii="Arial Bold" w:eastAsia="Times New Roman" w:hAnsi="Arial Bold" w:cs="Arial"/>
      <w:b/>
      <w:i/>
      <w:lang w:eastAsia="ar-SA"/>
    </w:rPr>
  </w:style>
  <w:style w:type="character" w:customStyle="1" w:styleId="Heading7Char">
    <w:name w:val="Heading 7 Char"/>
    <w:aliases w:val="Numbered list Char,Numbers Char,Number Char,Numbered List Char"/>
    <w:basedOn w:val="DefaultParagraphFont"/>
    <w:link w:val="Heading7"/>
    <w:rsid w:val="000F620B"/>
    <w:rPr>
      <w:rFonts w:ascii="Arial" w:eastAsia="Times New Roman" w:hAnsi="Arial" w:cs="Times New Roman"/>
      <w:sz w:val="22"/>
      <w:szCs w:val="22"/>
      <w:lang w:eastAsia="ar-SA"/>
    </w:rPr>
  </w:style>
  <w:style w:type="character" w:customStyle="1" w:styleId="Heading8Char">
    <w:name w:val="Heading 8 Char"/>
    <w:aliases w:val="Answer Numbered Char,numbered answer Char,Answers Numbered Char,Answers numbered Char"/>
    <w:basedOn w:val="DefaultParagraphFont"/>
    <w:link w:val="Heading8"/>
    <w:rsid w:val="000F620B"/>
    <w:rPr>
      <w:rFonts w:ascii="Arial" w:eastAsia="Times New Roman" w:hAnsi="Arial" w:cs="Times New Roman"/>
      <w:i/>
      <w:iCs/>
      <w:color w:val="0000FF"/>
      <w:sz w:val="22"/>
      <w:szCs w:val="22"/>
      <w:lang w:eastAsia="ar-SA"/>
    </w:rPr>
  </w:style>
  <w:style w:type="character" w:customStyle="1" w:styleId="Heading9Char">
    <w:name w:val="Heading 9 Char"/>
    <w:basedOn w:val="DefaultParagraphFont"/>
    <w:link w:val="Heading9"/>
    <w:rsid w:val="000F620B"/>
    <w:rPr>
      <w:rFonts w:ascii="Arial" w:eastAsia="Times New Roman" w:hAnsi="Arial" w:cs="Arial"/>
      <w:sz w:val="22"/>
      <w:szCs w:val="22"/>
      <w:lang w:eastAsia="ar-SA"/>
    </w:rPr>
  </w:style>
  <w:style w:type="character" w:customStyle="1" w:styleId="WW8Num1z0">
    <w:name w:val="WW8Num1z0"/>
    <w:rsid w:val="000F620B"/>
    <w:rPr>
      <w:rFonts w:ascii="Arial" w:hAnsi="Arial"/>
    </w:rPr>
  </w:style>
  <w:style w:type="character" w:customStyle="1" w:styleId="WW8Num1z1">
    <w:name w:val="WW8Num1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z2">
    <w:name w:val="WW8Num1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z3">
    <w:name w:val="WW8Num1z3"/>
    <w:rsid w:val="000F620B"/>
    <w:rPr>
      <w:rFonts w:ascii="Symbol" w:hAnsi="Symbol"/>
    </w:rPr>
  </w:style>
  <w:style w:type="character" w:customStyle="1" w:styleId="WW8Num1z4">
    <w:name w:val="WW8Num1z4"/>
    <w:rsid w:val="000F620B"/>
    <w:rPr>
      <w:rFonts w:ascii="Courier New" w:hAnsi="Courier New" w:cs="Courier New"/>
    </w:rPr>
  </w:style>
  <w:style w:type="character" w:customStyle="1" w:styleId="WW8Num1z5">
    <w:name w:val="WW8Num1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2z0">
    <w:name w:val="WW8Num2z0"/>
    <w:rsid w:val="000F620B"/>
    <w:rPr>
      <w:rFonts w:ascii="Wingdings" w:hAnsi="Wingdings"/>
    </w:rPr>
  </w:style>
  <w:style w:type="character" w:customStyle="1" w:styleId="WW8Num3z0">
    <w:name w:val="WW8Num3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4z0">
    <w:name w:val="WW8Num4z0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8Num4z1">
    <w:name w:val="WW8Num4z1"/>
    <w:rsid w:val="000F620B"/>
    <w:rPr>
      <w:rFonts w:ascii="Courier New" w:hAnsi="Courier New" w:cs="Courier New"/>
    </w:rPr>
  </w:style>
  <w:style w:type="character" w:customStyle="1" w:styleId="WW8Num4z2">
    <w:name w:val="WW8Num4z2"/>
    <w:rsid w:val="000F620B"/>
    <w:rPr>
      <w:rFonts w:ascii="Wingdings" w:hAnsi="Wingdings"/>
    </w:rPr>
  </w:style>
  <w:style w:type="character" w:customStyle="1" w:styleId="WW8Num4z3">
    <w:name w:val="WW8Num4z3"/>
    <w:rsid w:val="000F620B"/>
    <w:rPr>
      <w:rFonts w:ascii="Arial Bold" w:hAnsi="Arial Bold"/>
      <w:b/>
      <w:i w:val="0"/>
      <w:sz w:val="24"/>
      <w:szCs w:val="24"/>
    </w:rPr>
  </w:style>
  <w:style w:type="character" w:customStyle="1" w:styleId="WW8Num4z4">
    <w:name w:val="WW8Num4z4"/>
    <w:rsid w:val="000F620B"/>
    <w:rPr>
      <w:rFonts w:ascii="Arial Bold" w:hAnsi="Arial Bold" w:cs="Times New Roman"/>
      <w:b/>
      <w:bCs w:val="0"/>
      <w:i/>
      <w:iCs w:val="0"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5z0">
    <w:name w:val="WW8Num5z0"/>
    <w:rsid w:val="000F620B"/>
    <w:rPr>
      <w:rFonts w:ascii="Wingdings" w:hAnsi="Wingdings"/>
    </w:rPr>
  </w:style>
  <w:style w:type="character" w:customStyle="1" w:styleId="WW8Num6z0">
    <w:name w:val="WW8Num6z0"/>
    <w:rsid w:val="000F620B"/>
    <w:rPr>
      <w:rFonts w:ascii="Symbol" w:hAnsi="Symbol"/>
    </w:rPr>
  </w:style>
  <w:style w:type="character" w:customStyle="1" w:styleId="WW8Num7z0">
    <w:name w:val="WW8Num7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8z0">
    <w:name w:val="WW8Num8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9z0">
    <w:name w:val="WW8Num9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10z0">
    <w:name w:val="WW8Num10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11z0">
    <w:name w:val="WW8Num11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12z0">
    <w:name w:val="WW8Num12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13z0">
    <w:name w:val="WW8Num13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14z0">
    <w:name w:val="WW8Num14z0"/>
    <w:rsid w:val="000F620B"/>
    <w:rPr>
      <w:rFonts w:ascii="Arial Bold" w:hAnsi="Arial Bold"/>
      <w:b/>
      <w:i w:val="0"/>
      <w:caps/>
      <w:color w:val="auto"/>
      <w:sz w:val="32"/>
      <w:szCs w:val="32"/>
    </w:rPr>
  </w:style>
  <w:style w:type="character" w:customStyle="1" w:styleId="WW8Num15z0">
    <w:name w:val="WW8Num15z0"/>
    <w:rsid w:val="000F620B"/>
    <w:rPr>
      <w:rFonts w:ascii="Arial Bold" w:hAnsi="Arial Bold"/>
      <w:b/>
      <w:i w:val="0"/>
      <w:caps/>
      <w:color w:val="auto"/>
      <w:sz w:val="32"/>
      <w:szCs w:val="32"/>
    </w:rPr>
  </w:style>
  <w:style w:type="character" w:customStyle="1" w:styleId="WW8Num16z0">
    <w:name w:val="WW8Num16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17z0">
    <w:name w:val="WW8Num17z0"/>
    <w:rsid w:val="000F620B"/>
    <w:rPr>
      <w:rFonts w:ascii="Wingdings" w:hAnsi="Wingdings"/>
    </w:rPr>
  </w:style>
  <w:style w:type="character" w:customStyle="1" w:styleId="WW8Num18z0">
    <w:name w:val="WW8Num18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19z0">
    <w:name w:val="WW8Num19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20z0">
    <w:name w:val="WW8Num20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21z0">
    <w:name w:val="WW8Num21z0"/>
    <w:rsid w:val="000F620B"/>
    <w:rPr>
      <w:rFonts w:ascii="Arial Bold" w:hAnsi="Arial Bold" w:cs="Arial Bold"/>
      <w:b/>
      <w:bCs/>
      <w:i w:val="0"/>
      <w:iCs w:val="0"/>
      <w:caps/>
      <w:color w:val="auto"/>
      <w:sz w:val="32"/>
      <w:szCs w:val="32"/>
    </w:rPr>
  </w:style>
  <w:style w:type="character" w:customStyle="1" w:styleId="WW8Num22z0">
    <w:name w:val="WW8Num22z0"/>
    <w:rsid w:val="000F620B"/>
    <w:rPr>
      <w:rFonts w:ascii="Arial Bold" w:hAnsi="Arial Bold"/>
      <w:b/>
      <w:i w:val="0"/>
      <w:caps/>
      <w:color w:val="auto"/>
      <w:sz w:val="32"/>
      <w:szCs w:val="32"/>
    </w:rPr>
  </w:style>
  <w:style w:type="character" w:customStyle="1" w:styleId="WW8Num23z0">
    <w:name w:val="WW8Num23z0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8Num24z0">
    <w:name w:val="WW8Num24z0"/>
    <w:rsid w:val="000F620B"/>
    <w:rPr>
      <w:rFonts w:ascii="Arial" w:hAnsi="Arial"/>
      <w:sz w:val="22"/>
    </w:rPr>
  </w:style>
  <w:style w:type="character" w:customStyle="1" w:styleId="WW8Num25z0">
    <w:name w:val="WW8Num25z0"/>
    <w:rsid w:val="000F620B"/>
    <w:rPr>
      <w:rFonts w:ascii="Symbol" w:hAnsi="Symbol" w:cs="StarSymbol"/>
      <w:sz w:val="18"/>
      <w:szCs w:val="18"/>
    </w:rPr>
  </w:style>
  <w:style w:type="character" w:customStyle="1" w:styleId="WW8Num26z0">
    <w:name w:val="WW8Num26z0"/>
    <w:rsid w:val="000F620B"/>
    <w:rPr>
      <w:rFonts w:ascii="Symbol" w:hAnsi="Symbol" w:cs="StarSymbol"/>
      <w:sz w:val="18"/>
      <w:szCs w:val="18"/>
    </w:rPr>
  </w:style>
  <w:style w:type="character" w:customStyle="1" w:styleId="WW8Num27z0">
    <w:name w:val="WW8Num27z0"/>
    <w:rsid w:val="000F620B"/>
    <w:rPr>
      <w:rFonts w:ascii="Symbol" w:hAnsi="Symbol" w:cs="StarSymbol"/>
      <w:sz w:val="18"/>
      <w:szCs w:val="18"/>
    </w:rPr>
  </w:style>
  <w:style w:type="character" w:customStyle="1" w:styleId="WW8Num28z0">
    <w:name w:val="WW8Num28z0"/>
    <w:rsid w:val="000F620B"/>
    <w:rPr>
      <w:rFonts w:ascii="Symbol" w:hAnsi="Symbol" w:cs="StarSymbol"/>
      <w:sz w:val="18"/>
      <w:szCs w:val="18"/>
    </w:rPr>
  </w:style>
  <w:style w:type="character" w:customStyle="1" w:styleId="WW8Num29z0">
    <w:name w:val="WW8Num29z0"/>
    <w:rsid w:val="000F620B"/>
    <w:rPr>
      <w:rFonts w:ascii="Symbol" w:hAnsi="Symbol" w:cs="StarSymbol"/>
      <w:sz w:val="18"/>
      <w:szCs w:val="18"/>
    </w:rPr>
  </w:style>
  <w:style w:type="character" w:customStyle="1" w:styleId="WW8Num30z0">
    <w:name w:val="WW8Num30z0"/>
    <w:rsid w:val="000F620B"/>
    <w:rPr>
      <w:rFonts w:ascii="Symbol" w:hAnsi="Symbol" w:cs="StarSymbol"/>
      <w:sz w:val="18"/>
      <w:szCs w:val="18"/>
    </w:rPr>
  </w:style>
  <w:style w:type="character" w:customStyle="1" w:styleId="WW8Num31z0">
    <w:name w:val="WW8Num31z0"/>
    <w:rsid w:val="000F620B"/>
    <w:rPr>
      <w:rFonts w:ascii="Symbol" w:hAnsi="Symbol" w:cs="StarSymbol"/>
      <w:sz w:val="18"/>
      <w:szCs w:val="18"/>
    </w:rPr>
  </w:style>
  <w:style w:type="character" w:customStyle="1" w:styleId="WW8Num32z0">
    <w:name w:val="WW8Num32z0"/>
    <w:rsid w:val="000F620B"/>
    <w:rPr>
      <w:rFonts w:ascii="Symbol" w:hAnsi="Symbol" w:cs="StarSymbol"/>
      <w:sz w:val="18"/>
      <w:szCs w:val="18"/>
    </w:rPr>
  </w:style>
  <w:style w:type="character" w:customStyle="1" w:styleId="WW8Num33z0">
    <w:name w:val="WW8Num33z0"/>
    <w:rsid w:val="000F620B"/>
    <w:rPr>
      <w:rFonts w:ascii="Symbol" w:hAnsi="Symbol" w:cs="StarSymbol"/>
      <w:sz w:val="18"/>
      <w:szCs w:val="18"/>
    </w:rPr>
  </w:style>
  <w:style w:type="character" w:customStyle="1" w:styleId="WW8Num34z0">
    <w:name w:val="WW8Num34z0"/>
    <w:rsid w:val="000F620B"/>
    <w:rPr>
      <w:rFonts w:ascii="Symbol" w:hAnsi="Symbol" w:cs="StarSymbol"/>
      <w:sz w:val="18"/>
      <w:szCs w:val="18"/>
    </w:rPr>
  </w:style>
  <w:style w:type="character" w:customStyle="1" w:styleId="WW8Num35z0">
    <w:name w:val="WW8Num35z0"/>
    <w:rsid w:val="000F620B"/>
    <w:rPr>
      <w:rFonts w:ascii="Symbol" w:hAnsi="Symbol" w:cs="StarSymbol"/>
      <w:sz w:val="18"/>
      <w:szCs w:val="18"/>
    </w:rPr>
  </w:style>
  <w:style w:type="character" w:customStyle="1" w:styleId="WW8Num36z0">
    <w:name w:val="WW8Num36z0"/>
    <w:rsid w:val="000F620B"/>
    <w:rPr>
      <w:rFonts w:ascii="Symbol" w:hAnsi="Symbol" w:cs="StarSymbol"/>
      <w:sz w:val="18"/>
      <w:szCs w:val="18"/>
    </w:rPr>
  </w:style>
  <w:style w:type="character" w:customStyle="1" w:styleId="WW8Num37z0">
    <w:name w:val="WW8Num37z0"/>
    <w:rsid w:val="000F620B"/>
    <w:rPr>
      <w:rFonts w:ascii="Symbol" w:hAnsi="Symbol" w:cs="StarSymbol"/>
      <w:sz w:val="18"/>
      <w:szCs w:val="18"/>
    </w:rPr>
  </w:style>
  <w:style w:type="character" w:customStyle="1" w:styleId="WW8Num38z0">
    <w:name w:val="WW8Num38z0"/>
    <w:rsid w:val="000F620B"/>
    <w:rPr>
      <w:rFonts w:ascii="Symbol" w:hAnsi="Symbol" w:cs="StarSymbol"/>
      <w:sz w:val="18"/>
      <w:szCs w:val="18"/>
    </w:rPr>
  </w:style>
  <w:style w:type="character" w:customStyle="1" w:styleId="WW8Num39z0">
    <w:name w:val="WW8Num39z0"/>
    <w:rsid w:val="000F620B"/>
    <w:rPr>
      <w:rFonts w:ascii="Symbol" w:hAnsi="Symbol" w:cs="StarSymbol"/>
      <w:sz w:val="18"/>
      <w:szCs w:val="18"/>
    </w:rPr>
  </w:style>
  <w:style w:type="character" w:customStyle="1" w:styleId="DefaultParagraphFont1">
    <w:name w:val="Default Paragraph Font1"/>
    <w:rsid w:val="000F620B"/>
  </w:style>
  <w:style w:type="character" w:customStyle="1" w:styleId="WW8Num40z0">
    <w:name w:val="WW8Num40z0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8Num40z1">
    <w:name w:val="WW8Num40z1"/>
    <w:rsid w:val="000F620B"/>
    <w:rPr>
      <w:rFonts w:ascii="Courier New" w:hAnsi="Courier New" w:cs="Courier New"/>
    </w:rPr>
  </w:style>
  <w:style w:type="character" w:customStyle="1" w:styleId="WW8Num40z2">
    <w:name w:val="WW8Num40z2"/>
    <w:rsid w:val="000F620B"/>
    <w:rPr>
      <w:rFonts w:ascii="Wingdings" w:hAnsi="Wingdings"/>
    </w:rPr>
  </w:style>
  <w:style w:type="character" w:customStyle="1" w:styleId="WW8Num40z3">
    <w:name w:val="WW8Num40z3"/>
    <w:rsid w:val="000F620B"/>
    <w:rPr>
      <w:rFonts w:ascii="Arial Bold" w:hAnsi="Arial Bold"/>
      <w:b/>
      <w:i w:val="0"/>
      <w:sz w:val="24"/>
      <w:szCs w:val="24"/>
    </w:rPr>
  </w:style>
  <w:style w:type="character" w:customStyle="1" w:styleId="WW8Num40z4">
    <w:name w:val="WW8Num40z4"/>
    <w:rsid w:val="000F620B"/>
    <w:rPr>
      <w:rFonts w:ascii="Arial Bold" w:hAnsi="Arial Bold" w:cs="Times New Roman"/>
      <w:b/>
      <w:bCs w:val="0"/>
      <w:i/>
      <w:iCs w:val="0"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41z0">
    <w:name w:val="WW8Num41z0"/>
    <w:rsid w:val="000F620B"/>
    <w:rPr>
      <w:rFonts w:ascii="Arial" w:hAnsi="Arial"/>
    </w:rPr>
  </w:style>
  <w:style w:type="character" w:customStyle="1" w:styleId="WW8Num41z1">
    <w:name w:val="WW8Num41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41z2">
    <w:name w:val="WW8Num41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41z3">
    <w:name w:val="WW8Num41z3"/>
    <w:rsid w:val="000F620B"/>
    <w:rPr>
      <w:rFonts w:ascii="Symbol" w:hAnsi="Symbol"/>
    </w:rPr>
  </w:style>
  <w:style w:type="character" w:customStyle="1" w:styleId="WW8Num41z4">
    <w:name w:val="WW8Num41z4"/>
    <w:rsid w:val="000F620B"/>
    <w:rPr>
      <w:rFonts w:ascii="Courier New" w:hAnsi="Courier New" w:cs="Courier New"/>
    </w:rPr>
  </w:style>
  <w:style w:type="character" w:customStyle="1" w:styleId="WW8Num41z5">
    <w:name w:val="WW8Num41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-DefaultParagraphFont">
    <w:name w:val="WW-Default Paragraph Font"/>
    <w:rsid w:val="000F620B"/>
  </w:style>
  <w:style w:type="character" w:customStyle="1" w:styleId="Absatz-Standardschriftart">
    <w:name w:val="Absatz-Standardschriftart"/>
    <w:rsid w:val="000F620B"/>
  </w:style>
  <w:style w:type="character" w:customStyle="1" w:styleId="WW-Absatz-Standardschriftart">
    <w:name w:val="WW-Absatz-Standardschriftart"/>
    <w:rsid w:val="000F620B"/>
  </w:style>
  <w:style w:type="character" w:customStyle="1" w:styleId="WW-Absatz-Standardschriftart1">
    <w:name w:val="WW-Absatz-Standardschriftart1"/>
    <w:rsid w:val="000F620B"/>
  </w:style>
  <w:style w:type="character" w:customStyle="1" w:styleId="WW-Absatz-Standardschriftart11">
    <w:name w:val="WW-Absatz-Standardschriftart11"/>
    <w:rsid w:val="000F620B"/>
  </w:style>
  <w:style w:type="character" w:customStyle="1" w:styleId="WW-Absatz-Standardschriftart111">
    <w:name w:val="WW-Absatz-Standardschriftart111"/>
    <w:rsid w:val="000F620B"/>
  </w:style>
  <w:style w:type="character" w:customStyle="1" w:styleId="WW-Absatz-Standardschriftart1111">
    <w:name w:val="WW-Absatz-Standardschriftart1111"/>
    <w:rsid w:val="000F620B"/>
  </w:style>
  <w:style w:type="character" w:customStyle="1" w:styleId="WW-Absatz-Standardschriftart11111">
    <w:name w:val="WW-Absatz-Standardschriftart11111"/>
    <w:rsid w:val="000F620B"/>
  </w:style>
  <w:style w:type="character" w:customStyle="1" w:styleId="WW-Absatz-Standardschriftart111111">
    <w:name w:val="WW-Absatz-Standardschriftart111111"/>
    <w:rsid w:val="000F620B"/>
  </w:style>
  <w:style w:type="character" w:customStyle="1" w:styleId="WW-Absatz-Standardschriftart1111111">
    <w:name w:val="WW-Absatz-Standardschriftart1111111"/>
    <w:rsid w:val="000F620B"/>
  </w:style>
  <w:style w:type="character" w:customStyle="1" w:styleId="WW-Absatz-Standardschriftart11111111">
    <w:name w:val="WW-Absatz-Standardschriftart11111111"/>
    <w:rsid w:val="000F620B"/>
  </w:style>
  <w:style w:type="character" w:customStyle="1" w:styleId="WW-Absatz-Standardschriftart111111111">
    <w:name w:val="WW-Absatz-Standardschriftart111111111"/>
    <w:rsid w:val="000F620B"/>
  </w:style>
  <w:style w:type="character" w:customStyle="1" w:styleId="WW8Num4z5">
    <w:name w:val="WW8Num4z5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8Num5z1">
    <w:name w:val="WW8Num5z1"/>
    <w:rsid w:val="000F620B"/>
    <w:rPr>
      <w:rFonts w:ascii="Arial Bold" w:hAnsi="Arial Bold"/>
      <w:b/>
      <w:i w:val="0"/>
      <w:caps w:val="0"/>
      <w:smallCaps w:val="0"/>
      <w:sz w:val="32"/>
      <w:szCs w:val="32"/>
    </w:rPr>
  </w:style>
  <w:style w:type="character" w:customStyle="1" w:styleId="WW8Num5z2">
    <w:name w:val="WW8Num5z2"/>
    <w:rsid w:val="000F620B"/>
    <w:rPr>
      <w:rFonts w:ascii="Arial Bold" w:hAnsi="Arial Bold"/>
      <w:b/>
      <w:i w:val="0"/>
      <w:sz w:val="28"/>
      <w:szCs w:val="28"/>
    </w:rPr>
  </w:style>
  <w:style w:type="character" w:customStyle="1" w:styleId="WW8Num5z3">
    <w:name w:val="WW8Num5z3"/>
    <w:rsid w:val="000F620B"/>
    <w:rPr>
      <w:rFonts w:ascii="Symbol" w:hAnsi="Symbol"/>
    </w:rPr>
  </w:style>
  <w:style w:type="character" w:customStyle="1" w:styleId="WW8Num5z4">
    <w:name w:val="WW8Num5z4"/>
    <w:rsid w:val="000F620B"/>
    <w:rPr>
      <w:rFonts w:ascii="Courier New" w:hAnsi="Courier New" w:cs="Courier New"/>
    </w:rPr>
  </w:style>
  <w:style w:type="character" w:customStyle="1" w:styleId="WW8Num5z5">
    <w:name w:val="WW8Num5z5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8Num6z1">
    <w:name w:val="WW8Num6z1"/>
    <w:rsid w:val="000F620B"/>
    <w:rPr>
      <w:rFonts w:ascii="Courier New" w:hAnsi="Courier New" w:cs="Courier New"/>
    </w:rPr>
  </w:style>
  <w:style w:type="character" w:customStyle="1" w:styleId="WW8Num6z2">
    <w:name w:val="WW8Num6z2"/>
    <w:rsid w:val="000F620B"/>
    <w:rPr>
      <w:rFonts w:ascii="Wingdings" w:hAnsi="Wingdings"/>
    </w:rPr>
  </w:style>
  <w:style w:type="character" w:customStyle="1" w:styleId="WW8Num6z3">
    <w:name w:val="WW8Num6z3"/>
    <w:rsid w:val="000F620B"/>
    <w:rPr>
      <w:rFonts w:ascii="Arial Bold" w:hAnsi="Arial Bold"/>
      <w:b/>
      <w:i w:val="0"/>
      <w:sz w:val="24"/>
      <w:szCs w:val="24"/>
    </w:rPr>
  </w:style>
  <w:style w:type="character" w:customStyle="1" w:styleId="WW8Num6z4">
    <w:name w:val="WW8Num6z4"/>
    <w:rsid w:val="000F620B"/>
    <w:rPr>
      <w:rFonts w:ascii="Arial Bold" w:hAnsi="Arial Bold" w:cs="Times New Roman"/>
      <w:b/>
      <w:bCs w:val="0"/>
      <w:i/>
      <w:iCs w:val="0"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-DefaultParagraphFont1">
    <w:name w:val="WW-Default Paragraph Font1"/>
    <w:rsid w:val="000F620B"/>
  </w:style>
  <w:style w:type="character" w:customStyle="1" w:styleId="WW-Absatz-Standardschriftart1111111111">
    <w:name w:val="WW-Absatz-Standardschriftart1111111111"/>
    <w:rsid w:val="000F620B"/>
  </w:style>
  <w:style w:type="character" w:customStyle="1" w:styleId="WW-Absatz-Standardschriftart11111111111">
    <w:name w:val="WW-Absatz-Standardschriftart11111111111"/>
    <w:rsid w:val="000F620B"/>
  </w:style>
  <w:style w:type="character" w:customStyle="1" w:styleId="WW-Absatz-Standardschriftart111111111111">
    <w:name w:val="WW-Absatz-Standardschriftart111111111111"/>
    <w:rsid w:val="000F620B"/>
  </w:style>
  <w:style w:type="character" w:customStyle="1" w:styleId="WW-Absatz-Standardschriftart1111111111111">
    <w:name w:val="WW-Absatz-Standardschriftart1111111111111"/>
    <w:rsid w:val="000F620B"/>
  </w:style>
  <w:style w:type="character" w:customStyle="1" w:styleId="WW-Absatz-Standardschriftart11111111111111">
    <w:name w:val="WW-Absatz-Standardschriftart11111111111111"/>
    <w:rsid w:val="000F620B"/>
  </w:style>
  <w:style w:type="character" w:customStyle="1" w:styleId="WW-Absatz-Standardschriftart111111111111111">
    <w:name w:val="WW-Absatz-Standardschriftart111111111111111"/>
    <w:rsid w:val="000F620B"/>
  </w:style>
  <w:style w:type="character" w:customStyle="1" w:styleId="WW8Num6z5">
    <w:name w:val="WW8Num6z5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-Absatz-Standardschriftart1111111111111111">
    <w:name w:val="WW-Absatz-Standardschriftart1111111111111111"/>
    <w:rsid w:val="000F620B"/>
  </w:style>
  <w:style w:type="character" w:customStyle="1" w:styleId="WW8Num2z1">
    <w:name w:val="WW8Num2z1"/>
    <w:rsid w:val="000F620B"/>
    <w:rPr>
      <w:rFonts w:ascii="Courier New" w:hAnsi="Courier New" w:cs="Courier New"/>
    </w:rPr>
  </w:style>
  <w:style w:type="character" w:customStyle="1" w:styleId="WW8Num2z3">
    <w:name w:val="WW8Num2z3"/>
    <w:rsid w:val="000F620B"/>
    <w:rPr>
      <w:rFonts w:ascii="Symbol" w:hAnsi="Symbol"/>
    </w:rPr>
  </w:style>
  <w:style w:type="character" w:customStyle="1" w:styleId="WW8Num3z1">
    <w:name w:val="WW8Num3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3z2">
    <w:name w:val="WW8Num3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3z3">
    <w:name w:val="WW8Num3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3z4">
    <w:name w:val="WW8Num3z4"/>
    <w:rsid w:val="000F620B"/>
    <w:rPr>
      <w:rFonts w:ascii="Arial Bold" w:hAnsi="Arial Bold" w:cs="Arial Bold"/>
      <w:b/>
      <w:bCs/>
      <w:i/>
      <w:iCs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3z5">
    <w:name w:val="WW8Num3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7z1">
    <w:name w:val="WW8Num7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7z2">
    <w:name w:val="WW8Num7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7z3">
    <w:name w:val="WW8Num7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7z5">
    <w:name w:val="WW8Num7z5"/>
    <w:rsid w:val="000F620B"/>
    <w:rPr>
      <w:rFonts w:ascii="Arial" w:hAnsi="Arial" w:cs="Arial"/>
      <w:b w:val="0"/>
      <w:bCs w:val="0"/>
      <w:i w:val="0"/>
      <w:iCs w:val="0"/>
      <w:sz w:val="22"/>
      <w:szCs w:val="22"/>
    </w:rPr>
  </w:style>
  <w:style w:type="character" w:customStyle="1" w:styleId="WW8Num8z1">
    <w:name w:val="WW8Num8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8z2">
    <w:name w:val="WW8Num8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8z3">
    <w:name w:val="WW8Num8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8z4">
    <w:name w:val="WW8Num8z4"/>
    <w:rsid w:val="000F620B"/>
    <w:rPr>
      <w:rFonts w:ascii="Arial Bold" w:hAnsi="Arial Bold" w:cs="Arial Bold"/>
      <w:b/>
      <w:bCs/>
      <w:i/>
      <w:iCs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8z5">
    <w:name w:val="WW8Num8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9z1">
    <w:name w:val="WW8Num9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9z2">
    <w:name w:val="WW8Num9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9z3">
    <w:name w:val="WW8Num9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9z5">
    <w:name w:val="WW8Num9z5"/>
    <w:rsid w:val="000F620B"/>
    <w:rPr>
      <w:rFonts w:ascii="Arial" w:hAnsi="Arial" w:cs="Arial"/>
      <w:b w:val="0"/>
      <w:bCs w:val="0"/>
      <w:i w:val="0"/>
      <w:iCs w:val="0"/>
      <w:sz w:val="22"/>
      <w:szCs w:val="22"/>
    </w:rPr>
  </w:style>
  <w:style w:type="character" w:customStyle="1" w:styleId="WW8Num10z1">
    <w:name w:val="WW8Num10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0z2">
    <w:name w:val="WW8Num10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0z3">
    <w:name w:val="WW8Num10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10z5">
    <w:name w:val="WW8Num10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11z1">
    <w:name w:val="WW8Num11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1z2">
    <w:name w:val="WW8Num11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1z3">
    <w:name w:val="WW8Num11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11z5">
    <w:name w:val="WW8Num11z5"/>
    <w:rsid w:val="000F620B"/>
    <w:rPr>
      <w:rFonts w:ascii="Arial" w:hAnsi="Arial" w:cs="Arial"/>
      <w:b w:val="0"/>
      <w:bCs w:val="0"/>
      <w:i w:val="0"/>
      <w:iCs w:val="0"/>
      <w:sz w:val="22"/>
      <w:szCs w:val="22"/>
    </w:rPr>
  </w:style>
  <w:style w:type="character" w:customStyle="1" w:styleId="WW8Num12z1">
    <w:name w:val="WW8Num12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2z2">
    <w:name w:val="WW8Num12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2z3">
    <w:name w:val="WW8Num12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12z5">
    <w:name w:val="WW8Num12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13z1">
    <w:name w:val="WW8Num13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3z2">
    <w:name w:val="WW8Num13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3z3">
    <w:name w:val="WW8Num13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13z4">
    <w:name w:val="WW8Num13z4"/>
    <w:rsid w:val="000F620B"/>
    <w:rPr>
      <w:rFonts w:ascii="Arial Bold" w:hAnsi="Arial Bold" w:cs="Arial Bold"/>
      <w:b/>
      <w:bCs/>
      <w:i/>
      <w:iCs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13z5">
    <w:name w:val="WW8Num13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14z1">
    <w:name w:val="WW8Num14z1"/>
    <w:rsid w:val="000F620B"/>
    <w:rPr>
      <w:rFonts w:ascii="Arial Bold" w:hAnsi="Arial Bold"/>
      <w:b/>
      <w:i w:val="0"/>
      <w:caps/>
      <w:sz w:val="32"/>
      <w:szCs w:val="32"/>
    </w:rPr>
  </w:style>
  <w:style w:type="character" w:customStyle="1" w:styleId="WW8Num14z2">
    <w:name w:val="WW8Num14z2"/>
    <w:rsid w:val="000F620B"/>
    <w:rPr>
      <w:rFonts w:ascii="Arial Bold" w:hAnsi="Arial Bold"/>
      <w:b/>
      <w:i w:val="0"/>
      <w:sz w:val="28"/>
      <w:szCs w:val="28"/>
    </w:rPr>
  </w:style>
  <w:style w:type="character" w:customStyle="1" w:styleId="WW8Num14z3">
    <w:name w:val="WW8Num14z3"/>
    <w:rsid w:val="000F620B"/>
    <w:rPr>
      <w:rFonts w:ascii="Arial Bold" w:hAnsi="Arial Bold"/>
      <w:b/>
      <w:i/>
      <w:sz w:val="24"/>
      <w:szCs w:val="24"/>
    </w:rPr>
  </w:style>
  <w:style w:type="character" w:customStyle="1" w:styleId="WW8Num14z5">
    <w:name w:val="WW8Num14z5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8Num15z1">
    <w:name w:val="WW8Num15z1"/>
    <w:rsid w:val="000F620B"/>
    <w:rPr>
      <w:rFonts w:ascii="Arial Bold" w:hAnsi="Arial Bold"/>
      <w:b/>
      <w:i w:val="0"/>
      <w:caps w:val="0"/>
      <w:smallCaps w:val="0"/>
      <w:sz w:val="32"/>
      <w:szCs w:val="32"/>
    </w:rPr>
  </w:style>
  <w:style w:type="character" w:customStyle="1" w:styleId="WW8Num15z2">
    <w:name w:val="WW8Num15z2"/>
    <w:rsid w:val="000F620B"/>
    <w:rPr>
      <w:rFonts w:ascii="Arial Bold" w:hAnsi="Arial Bold"/>
      <w:b/>
      <w:i w:val="0"/>
      <w:sz w:val="28"/>
      <w:szCs w:val="28"/>
    </w:rPr>
  </w:style>
  <w:style w:type="character" w:customStyle="1" w:styleId="WW8Num15z3">
    <w:name w:val="WW8Num15z3"/>
    <w:rsid w:val="000F620B"/>
    <w:rPr>
      <w:rFonts w:ascii="Arial Bold" w:hAnsi="Arial Bold"/>
      <w:b/>
      <w:i w:val="0"/>
      <w:sz w:val="24"/>
      <w:szCs w:val="24"/>
    </w:rPr>
  </w:style>
  <w:style w:type="character" w:customStyle="1" w:styleId="WW8Num15z4">
    <w:name w:val="WW8Num15z4"/>
    <w:rsid w:val="000F620B"/>
    <w:rPr>
      <w:rFonts w:ascii="Arial Bold" w:hAnsi="Arial Bold" w:cs="Times New Roman"/>
      <w:b/>
      <w:bCs w:val="0"/>
      <w:i/>
      <w:iCs w:val="0"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15z5">
    <w:name w:val="WW8Num15z5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8Num16z1">
    <w:name w:val="WW8Num16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6z2">
    <w:name w:val="WW8Num16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6z3">
    <w:name w:val="WW8Num16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16z5">
    <w:name w:val="WW8Num16z5"/>
    <w:rsid w:val="000F620B"/>
    <w:rPr>
      <w:rFonts w:ascii="Arial" w:hAnsi="Arial" w:cs="Arial"/>
      <w:b w:val="0"/>
      <w:bCs w:val="0"/>
      <w:i w:val="0"/>
      <w:iCs w:val="0"/>
      <w:sz w:val="22"/>
      <w:szCs w:val="22"/>
    </w:rPr>
  </w:style>
  <w:style w:type="character" w:customStyle="1" w:styleId="WW8Num17z1">
    <w:name w:val="WW8Num17z1"/>
    <w:rsid w:val="000F620B"/>
    <w:rPr>
      <w:rFonts w:ascii="Courier New" w:hAnsi="Courier New" w:cs="Courier New"/>
    </w:rPr>
  </w:style>
  <w:style w:type="character" w:customStyle="1" w:styleId="WW8Num17z3">
    <w:name w:val="WW8Num17z3"/>
    <w:rsid w:val="000F620B"/>
    <w:rPr>
      <w:rFonts w:ascii="Symbol" w:hAnsi="Symbol"/>
    </w:rPr>
  </w:style>
  <w:style w:type="character" w:customStyle="1" w:styleId="WW8Num18z1">
    <w:name w:val="WW8Num18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8z2">
    <w:name w:val="WW8Num18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8z3">
    <w:name w:val="WW8Num18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18z5">
    <w:name w:val="WW8Num18z5"/>
    <w:rsid w:val="000F620B"/>
    <w:rPr>
      <w:rFonts w:ascii="Arial" w:hAnsi="Arial" w:cs="Arial"/>
      <w:b w:val="0"/>
      <w:bCs w:val="0"/>
      <w:i w:val="0"/>
      <w:iCs w:val="0"/>
      <w:sz w:val="22"/>
      <w:szCs w:val="22"/>
    </w:rPr>
  </w:style>
  <w:style w:type="character" w:customStyle="1" w:styleId="WW8Num19z1">
    <w:name w:val="WW8Num19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19z2">
    <w:name w:val="WW8Num19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19z3">
    <w:name w:val="WW8Num19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19z4">
    <w:name w:val="WW8Num19z4"/>
    <w:rsid w:val="000F620B"/>
    <w:rPr>
      <w:rFonts w:ascii="Arial Bold" w:hAnsi="Arial Bold" w:cs="Arial Bold"/>
      <w:b/>
      <w:bCs/>
      <w:i/>
      <w:iCs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19z5">
    <w:name w:val="WW8Num19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20z1">
    <w:name w:val="WW8Num20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20z2">
    <w:name w:val="WW8Num20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20z3">
    <w:name w:val="WW8Num20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20z4">
    <w:name w:val="WW8Num20z4"/>
    <w:rsid w:val="000F620B"/>
    <w:rPr>
      <w:rFonts w:ascii="Arial Bold" w:hAnsi="Arial Bold" w:cs="Arial Bold"/>
      <w:b/>
      <w:bCs/>
      <w:i/>
      <w:iCs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20z5">
    <w:name w:val="WW8Num20z5"/>
    <w:rsid w:val="000F620B"/>
    <w:rPr>
      <w:rFonts w:ascii="Arial Bold" w:hAnsi="Arial Bold" w:cs="Arial"/>
      <w:b/>
      <w:bCs w:val="0"/>
      <w:i/>
      <w:iCs w:val="0"/>
      <w:sz w:val="24"/>
      <w:szCs w:val="24"/>
    </w:rPr>
  </w:style>
  <w:style w:type="character" w:customStyle="1" w:styleId="WW8Num21z1">
    <w:name w:val="WW8Num21z1"/>
    <w:rsid w:val="000F620B"/>
    <w:rPr>
      <w:rFonts w:ascii="Arial Bold" w:hAnsi="Arial Bold" w:cs="Arial Bold"/>
      <w:b/>
      <w:bCs/>
      <w:i w:val="0"/>
      <w:iCs w:val="0"/>
      <w:caps w:val="0"/>
      <w:smallCaps w:val="0"/>
      <w:sz w:val="32"/>
      <w:szCs w:val="32"/>
    </w:rPr>
  </w:style>
  <w:style w:type="character" w:customStyle="1" w:styleId="WW8Num21z2">
    <w:name w:val="WW8Num21z2"/>
    <w:rsid w:val="000F620B"/>
    <w:rPr>
      <w:rFonts w:ascii="Arial Bold" w:hAnsi="Arial Bold" w:cs="Arial Bold"/>
      <w:b/>
      <w:bCs/>
      <w:i w:val="0"/>
      <w:iCs w:val="0"/>
      <w:sz w:val="28"/>
      <w:szCs w:val="28"/>
    </w:rPr>
  </w:style>
  <w:style w:type="character" w:customStyle="1" w:styleId="WW8Num21z3">
    <w:name w:val="WW8Num21z3"/>
    <w:rsid w:val="000F620B"/>
    <w:rPr>
      <w:rFonts w:ascii="Arial Bold" w:hAnsi="Arial Bold" w:cs="Arial Bold"/>
      <w:b/>
      <w:bCs/>
      <w:i/>
      <w:iCs/>
      <w:sz w:val="24"/>
      <w:szCs w:val="24"/>
    </w:rPr>
  </w:style>
  <w:style w:type="character" w:customStyle="1" w:styleId="WW8Num21z5">
    <w:name w:val="WW8Num21z5"/>
    <w:rsid w:val="000F620B"/>
    <w:rPr>
      <w:rFonts w:ascii="Arial" w:hAnsi="Arial" w:cs="Arial"/>
      <w:b w:val="0"/>
      <w:bCs w:val="0"/>
      <w:i w:val="0"/>
      <w:iCs w:val="0"/>
      <w:sz w:val="22"/>
      <w:szCs w:val="22"/>
    </w:rPr>
  </w:style>
  <w:style w:type="character" w:customStyle="1" w:styleId="WW8Num22z1">
    <w:name w:val="WW8Num22z1"/>
    <w:rsid w:val="000F620B"/>
    <w:rPr>
      <w:rFonts w:ascii="Arial Bold" w:hAnsi="Arial Bold"/>
      <w:b/>
      <w:i w:val="0"/>
      <w:caps w:val="0"/>
      <w:smallCaps w:val="0"/>
      <w:sz w:val="32"/>
      <w:szCs w:val="32"/>
    </w:rPr>
  </w:style>
  <w:style w:type="character" w:customStyle="1" w:styleId="WW8Num22z2">
    <w:name w:val="WW8Num22z2"/>
    <w:rsid w:val="000F620B"/>
    <w:rPr>
      <w:rFonts w:ascii="Arial Bold" w:hAnsi="Arial Bold"/>
      <w:b/>
      <w:i w:val="0"/>
      <w:sz w:val="28"/>
      <w:szCs w:val="28"/>
    </w:rPr>
  </w:style>
  <w:style w:type="character" w:customStyle="1" w:styleId="WW8Num22z3">
    <w:name w:val="WW8Num22z3"/>
    <w:rsid w:val="000F620B"/>
    <w:rPr>
      <w:rFonts w:ascii="Arial Bold" w:hAnsi="Arial Bold"/>
      <w:b/>
      <w:i w:val="0"/>
      <w:sz w:val="24"/>
      <w:szCs w:val="24"/>
    </w:rPr>
  </w:style>
  <w:style w:type="character" w:customStyle="1" w:styleId="WW8Num22z4">
    <w:name w:val="WW8Num22z4"/>
    <w:rsid w:val="000F620B"/>
    <w:rPr>
      <w:rFonts w:ascii="Arial Bold" w:hAnsi="Arial Bold" w:cs="Times New Roman"/>
      <w:b/>
      <w:bCs w:val="0"/>
      <w:i/>
      <w:iCs w:val="0"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</w:rPr>
  </w:style>
  <w:style w:type="character" w:customStyle="1" w:styleId="WW8Num22z5">
    <w:name w:val="WW8Num22z5"/>
    <w:rsid w:val="000F620B"/>
    <w:rPr>
      <w:rFonts w:ascii="Arial" w:hAnsi="Arial"/>
      <w:b w:val="0"/>
      <w:i w:val="0"/>
      <w:sz w:val="22"/>
      <w:szCs w:val="22"/>
    </w:rPr>
  </w:style>
  <w:style w:type="character" w:customStyle="1" w:styleId="WW-DefaultParagraphFont11">
    <w:name w:val="WW-Default Paragraph Font11"/>
    <w:rsid w:val="000F620B"/>
  </w:style>
  <w:style w:type="character" w:customStyle="1" w:styleId="TableTopLeftCharChar">
    <w:name w:val="Table Top Left Char Char"/>
    <w:rsid w:val="000F620B"/>
    <w:rPr>
      <w:rFonts w:ascii="Arial Bold" w:hAnsi="Arial Bold"/>
      <w:b/>
      <w:sz w:val="22"/>
      <w:szCs w:val="22"/>
      <w:lang w:val="en-ZA" w:eastAsia="ar-SA" w:bidi="ar-SA"/>
    </w:rPr>
  </w:style>
  <w:style w:type="character" w:customStyle="1" w:styleId="RevisionnoChar">
    <w:name w:val="Revision no Char"/>
    <w:rsid w:val="000F620B"/>
    <w:rPr>
      <w:rFonts w:ascii="Arial" w:eastAsia="MS Mincho" w:hAnsi="Arial"/>
      <w:sz w:val="18"/>
      <w:szCs w:val="18"/>
      <w:lang w:val="en-ZA" w:eastAsia="ar-SA" w:bidi="ar-SA"/>
    </w:rPr>
  </w:style>
  <w:style w:type="character" w:styleId="PageNumber">
    <w:name w:val="page number"/>
    <w:rsid w:val="000F620B"/>
    <w:rPr>
      <w:sz w:val="18"/>
    </w:rPr>
  </w:style>
  <w:style w:type="character" w:customStyle="1" w:styleId="SP12BLCharChar">
    <w:name w:val="SP 12 BL Char Char"/>
    <w:rsid w:val="000F620B"/>
    <w:rPr>
      <w:rFonts w:ascii="Arial Bold" w:hAnsi="Arial Bold"/>
      <w:b/>
      <w:sz w:val="24"/>
      <w:szCs w:val="22"/>
      <w:lang w:val="en-ZA" w:eastAsia="ar-SA" w:bidi="ar-SA"/>
    </w:rPr>
  </w:style>
  <w:style w:type="character" w:customStyle="1" w:styleId="SPNormalBoldChar">
    <w:name w:val="SP Normal Bold Char"/>
    <w:rsid w:val="000F620B"/>
    <w:rPr>
      <w:rFonts w:ascii="Arial Bold" w:hAnsi="Arial Bold"/>
      <w:b/>
      <w:sz w:val="22"/>
      <w:szCs w:val="22"/>
      <w:lang w:val="en-ZA" w:eastAsia="ar-SA" w:bidi="ar-SA"/>
    </w:rPr>
  </w:style>
  <w:style w:type="paragraph" w:customStyle="1" w:styleId="xl86">
    <w:name w:val="xl86"/>
    <w:basedOn w:val="Normal"/>
    <w:rsid w:val="000F620B"/>
    <w:pPr>
      <w:pBdr>
        <w:top w:val="single" w:sz="8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CCFFCC"/>
      <w:suppressAutoHyphens/>
      <w:spacing w:before="280" w:after="280"/>
      <w:jc w:val="center"/>
      <w:textAlignment w:val="center"/>
    </w:pPr>
    <w:rPr>
      <w:rFonts w:ascii="Times New Roman" w:eastAsia="Times New Roman" w:hAnsi="Times New Roman" w:cs="Times New Roman"/>
      <w:lang w:val="en-US" w:eastAsia="ar-SA"/>
    </w:rPr>
  </w:style>
  <w:style w:type="character" w:customStyle="1" w:styleId="EndnoteCharacters">
    <w:name w:val="Endnote Characters"/>
    <w:rsid w:val="000F620B"/>
    <w:rPr>
      <w:vertAlign w:val="superscript"/>
    </w:rPr>
  </w:style>
  <w:style w:type="character" w:customStyle="1" w:styleId="FootnoteCharacters">
    <w:name w:val="Footnote Characters"/>
    <w:rsid w:val="000F620B"/>
    <w:rPr>
      <w:vertAlign w:val="superscript"/>
    </w:rPr>
  </w:style>
  <w:style w:type="character" w:customStyle="1" w:styleId="Document8">
    <w:name w:val="Document 8"/>
    <w:basedOn w:val="WW-DefaultParagraphFont11"/>
    <w:rsid w:val="000F620B"/>
  </w:style>
  <w:style w:type="character" w:customStyle="1" w:styleId="Document4">
    <w:name w:val="Document 4"/>
    <w:rsid w:val="000F620B"/>
    <w:rPr>
      <w:b/>
      <w:bCs/>
      <w:i/>
      <w:iCs/>
      <w:sz w:val="24"/>
      <w:szCs w:val="24"/>
    </w:rPr>
  </w:style>
  <w:style w:type="character" w:customStyle="1" w:styleId="Document6">
    <w:name w:val="Document 6"/>
    <w:basedOn w:val="WW-DefaultParagraphFont11"/>
    <w:rsid w:val="000F620B"/>
  </w:style>
  <w:style w:type="character" w:customStyle="1" w:styleId="Document5">
    <w:name w:val="Document 5"/>
    <w:basedOn w:val="WW-DefaultParagraphFont11"/>
    <w:rsid w:val="000F620B"/>
  </w:style>
  <w:style w:type="character" w:customStyle="1" w:styleId="Document2">
    <w:name w:val="Document 2"/>
    <w:rsid w:val="000F620B"/>
    <w:rPr>
      <w:rFonts w:ascii="Courier New" w:hAnsi="Courier New" w:cs="Courier New"/>
      <w:sz w:val="24"/>
      <w:szCs w:val="24"/>
      <w:lang w:val="en-US"/>
    </w:rPr>
  </w:style>
  <w:style w:type="character" w:customStyle="1" w:styleId="Document7">
    <w:name w:val="Document 7"/>
    <w:basedOn w:val="WW-DefaultParagraphFont11"/>
    <w:rsid w:val="000F620B"/>
  </w:style>
  <w:style w:type="character" w:customStyle="1" w:styleId="Bibliogrphy">
    <w:name w:val="Bibliogrphy"/>
    <w:basedOn w:val="WW-DefaultParagraphFont11"/>
    <w:rsid w:val="000F620B"/>
  </w:style>
  <w:style w:type="character" w:customStyle="1" w:styleId="RightPar1">
    <w:name w:val="Right Par 1"/>
    <w:basedOn w:val="WW-DefaultParagraphFont11"/>
    <w:rsid w:val="000F620B"/>
  </w:style>
  <w:style w:type="character" w:customStyle="1" w:styleId="RightPar2">
    <w:name w:val="Right Par 2"/>
    <w:basedOn w:val="WW-DefaultParagraphFont11"/>
    <w:rsid w:val="000F620B"/>
  </w:style>
  <w:style w:type="character" w:customStyle="1" w:styleId="Document3">
    <w:name w:val="Document 3"/>
    <w:rsid w:val="000F620B"/>
    <w:rPr>
      <w:rFonts w:ascii="Courier New" w:hAnsi="Courier New" w:cs="Courier New"/>
      <w:sz w:val="24"/>
      <w:szCs w:val="24"/>
      <w:lang w:val="en-US"/>
    </w:rPr>
  </w:style>
  <w:style w:type="character" w:customStyle="1" w:styleId="RightPar3">
    <w:name w:val="Right Par 3"/>
    <w:basedOn w:val="WW-DefaultParagraphFont11"/>
    <w:rsid w:val="000F620B"/>
  </w:style>
  <w:style w:type="character" w:customStyle="1" w:styleId="RightPar4">
    <w:name w:val="Right Par 4"/>
    <w:basedOn w:val="WW-DefaultParagraphFont11"/>
    <w:rsid w:val="000F620B"/>
  </w:style>
  <w:style w:type="character" w:customStyle="1" w:styleId="RightPar5">
    <w:name w:val="Right Par 5"/>
    <w:basedOn w:val="WW-DefaultParagraphFont11"/>
    <w:rsid w:val="000F620B"/>
  </w:style>
  <w:style w:type="character" w:customStyle="1" w:styleId="RightPar6">
    <w:name w:val="Right Par 6"/>
    <w:basedOn w:val="WW-DefaultParagraphFont11"/>
    <w:rsid w:val="000F620B"/>
  </w:style>
  <w:style w:type="character" w:customStyle="1" w:styleId="RightPar7">
    <w:name w:val="Right Par 7"/>
    <w:basedOn w:val="WW-DefaultParagraphFont11"/>
    <w:rsid w:val="000F620B"/>
  </w:style>
  <w:style w:type="character" w:customStyle="1" w:styleId="RightPar8">
    <w:name w:val="Right Par 8"/>
    <w:basedOn w:val="WW-DefaultParagraphFont11"/>
    <w:rsid w:val="000F620B"/>
  </w:style>
  <w:style w:type="character" w:customStyle="1" w:styleId="DocInit">
    <w:name w:val="Doc Init"/>
    <w:basedOn w:val="WW-DefaultParagraphFont11"/>
    <w:rsid w:val="000F620B"/>
  </w:style>
  <w:style w:type="character" w:customStyle="1" w:styleId="TechInit">
    <w:name w:val="Tech Init"/>
    <w:rsid w:val="000F620B"/>
    <w:rPr>
      <w:rFonts w:ascii="Courier New" w:hAnsi="Courier New" w:cs="Courier New"/>
      <w:sz w:val="24"/>
      <w:szCs w:val="24"/>
      <w:lang w:val="en-US"/>
    </w:rPr>
  </w:style>
  <w:style w:type="character" w:customStyle="1" w:styleId="Technical5">
    <w:name w:val="Technical 5"/>
    <w:basedOn w:val="WW-DefaultParagraphFont11"/>
    <w:rsid w:val="000F620B"/>
  </w:style>
  <w:style w:type="character" w:customStyle="1" w:styleId="Technical6">
    <w:name w:val="Technical 6"/>
    <w:basedOn w:val="WW-DefaultParagraphFont11"/>
    <w:rsid w:val="000F620B"/>
  </w:style>
  <w:style w:type="character" w:customStyle="1" w:styleId="Technical2">
    <w:name w:val="Technical 2"/>
    <w:rsid w:val="000F620B"/>
    <w:rPr>
      <w:rFonts w:ascii="Courier New" w:hAnsi="Courier New" w:cs="Courier New"/>
      <w:sz w:val="24"/>
      <w:szCs w:val="24"/>
      <w:lang w:val="en-US"/>
    </w:rPr>
  </w:style>
  <w:style w:type="character" w:customStyle="1" w:styleId="Technical3">
    <w:name w:val="Technical 3"/>
    <w:rsid w:val="000F620B"/>
    <w:rPr>
      <w:rFonts w:ascii="Courier New" w:hAnsi="Courier New" w:cs="Courier New"/>
      <w:sz w:val="24"/>
      <w:szCs w:val="24"/>
      <w:lang w:val="en-US"/>
    </w:rPr>
  </w:style>
  <w:style w:type="character" w:customStyle="1" w:styleId="Technical4">
    <w:name w:val="Technical 4"/>
    <w:basedOn w:val="WW-DefaultParagraphFont11"/>
    <w:rsid w:val="000F620B"/>
  </w:style>
  <w:style w:type="character" w:customStyle="1" w:styleId="Technical1">
    <w:name w:val="Technical 1"/>
    <w:rsid w:val="000F620B"/>
    <w:rPr>
      <w:rFonts w:ascii="Courier New" w:hAnsi="Courier New" w:cs="Courier New"/>
      <w:sz w:val="24"/>
      <w:szCs w:val="24"/>
      <w:lang w:val="en-US"/>
    </w:rPr>
  </w:style>
  <w:style w:type="character" w:customStyle="1" w:styleId="Technical7">
    <w:name w:val="Technical 7"/>
    <w:basedOn w:val="WW-DefaultParagraphFont11"/>
    <w:rsid w:val="000F620B"/>
  </w:style>
  <w:style w:type="character" w:customStyle="1" w:styleId="Technical8">
    <w:name w:val="Technical 8"/>
    <w:basedOn w:val="WW-DefaultParagraphFont11"/>
    <w:rsid w:val="000F620B"/>
  </w:style>
  <w:style w:type="character" w:customStyle="1" w:styleId="EquationCaption">
    <w:name w:val="_Equation Caption"/>
    <w:rsid w:val="000F620B"/>
  </w:style>
  <w:style w:type="character" w:styleId="Strong">
    <w:name w:val="Strong"/>
    <w:rsid w:val="000F620B"/>
    <w:rPr>
      <w:b/>
      <w:bCs/>
    </w:rPr>
  </w:style>
  <w:style w:type="character" w:styleId="Emphasis">
    <w:name w:val="Emphasis"/>
    <w:uiPriority w:val="20"/>
    <w:rsid w:val="000F620B"/>
    <w:rPr>
      <w:i/>
      <w:iCs/>
    </w:rPr>
  </w:style>
  <w:style w:type="character" w:customStyle="1" w:styleId="Heading5CharChar">
    <w:name w:val="Heading 5 Char Char"/>
    <w:rsid w:val="000F620B"/>
    <w:rPr>
      <w:rFonts w:ascii="Arial Bold" w:hAnsi="Arial Bold"/>
      <w:b/>
      <w:bCs/>
      <w:i/>
      <w:iCs/>
      <w:sz w:val="24"/>
      <w:szCs w:val="24"/>
      <w:lang w:val="en-ZA" w:eastAsia="ar-SA" w:bidi="ar-SA"/>
    </w:rPr>
  </w:style>
  <w:style w:type="character" w:customStyle="1" w:styleId="SPHeading6Char">
    <w:name w:val="SP Heading 6 Char"/>
    <w:rsid w:val="000F620B"/>
    <w:rPr>
      <w:rFonts w:ascii="Arial" w:hAnsi="Arial"/>
      <w:bCs/>
      <w:sz w:val="22"/>
      <w:szCs w:val="22"/>
      <w:lang w:val="en-ZA" w:eastAsia="ar-SA" w:bidi="ar-SA"/>
    </w:rPr>
  </w:style>
  <w:style w:type="character" w:customStyle="1" w:styleId="SPArial10LChar">
    <w:name w:val="SP Arial 10 L Char"/>
    <w:rsid w:val="000F620B"/>
    <w:rPr>
      <w:rFonts w:ascii="Arial" w:hAnsi="Arial"/>
      <w:lang w:val="en-ZA" w:eastAsia="ar-SA" w:bidi="ar-SA"/>
    </w:rPr>
  </w:style>
  <w:style w:type="character" w:customStyle="1" w:styleId="TableTopCentreChar">
    <w:name w:val="Table Top Centre Char"/>
    <w:rsid w:val="000F620B"/>
    <w:rPr>
      <w:rFonts w:ascii="Arial Bold" w:hAnsi="Arial Bold"/>
      <w:b/>
      <w:sz w:val="22"/>
      <w:szCs w:val="22"/>
      <w:lang w:val="en-ZA" w:eastAsia="ar-SA" w:bidi="ar-SA"/>
    </w:rPr>
  </w:style>
  <w:style w:type="character" w:customStyle="1" w:styleId="Heading2CharChar">
    <w:name w:val="Heading 2 Char Char"/>
    <w:rsid w:val="000F620B"/>
    <w:rPr>
      <w:rFonts w:ascii="Arial Bold" w:hAnsi="Arial Bold" w:cs="Arial"/>
      <w:b/>
      <w:bCs/>
      <w:iCs/>
      <w:sz w:val="32"/>
      <w:szCs w:val="32"/>
      <w:lang w:val="en-ZA" w:eastAsia="ar-SA" w:bidi="ar-SA"/>
    </w:rPr>
  </w:style>
  <w:style w:type="character" w:customStyle="1" w:styleId="SPNormalItalicChar">
    <w:name w:val="SP Normal Italic Char"/>
    <w:rsid w:val="000F620B"/>
    <w:rPr>
      <w:rFonts w:ascii="Arial" w:hAnsi="Arial"/>
      <w:i/>
      <w:sz w:val="22"/>
      <w:szCs w:val="22"/>
      <w:lang w:val="en-ZA" w:eastAsia="ar-SA" w:bidi="ar-SA"/>
    </w:rPr>
  </w:style>
  <w:style w:type="character" w:customStyle="1" w:styleId="TableCentreChar">
    <w:name w:val="Table Centre Char"/>
    <w:rsid w:val="000F620B"/>
    <w:rPr>
      <w:rFonts w:ascii="Arial" w:hAnsi="Arial"/>
      <w:sz w:val="22"/>
      <w:szCs w:val="22"/>
      <w:lang w:val="en-ZA" w:eastAsia="ar-SA" w:bidi="ar-SA"/>
    </w:rPr>
  </w:style>
  <w:style w:type="character" w:customStyle="1" w:styleId="NormalBoldChar">
    <w:name w:val="Normal Bold Char"/>
    <w:rsid w:val="000F620B"/>
    <w:rPr>
      <w:rFonts w:ascii="Arial" w:eastAsia="MS Mincho" w:hAnsi="Arial" w:cs="Arial"/>
      <w:b/>
      <w:bCs/>
      <w:sz w:val="22"/>
      <w:szCs w:val="22"/>
      <w:lang w:val="en-ZA" w:eastAsia="ar-SA" w:bidi="ar-SA"/>
    </w:rPr>
  </w:style>
  <w:style w:type="character" w:customStyle="1" w:styleId="Answers">
    <w:name w:val="Answers"/>
    <w:rsid w:val="000F620B"/>
    <w:rPr>
      <w:color w:val="FF0000"/>
    </w:rPr>
  </w:style>
  <w:style w:type="character" w:customStyle="1" w:styleId="AnswersChieta">
    <w:name w:val="Answers Chieta"/>
    <w:rsid w:val="000F620B"/>
    <w:rPr>
      <w:rFonts w:ascii="Arial" w:hAnsi="Arial"/>
      <w:i/>
      <w:iCs/>
      <w:color w:val="000080"/>
      <w:sz w:val="22"/>
      <w:szCs w:val="22"/>
    </w:rPr>
  </w:style>
  <w:style w:type="character" w:customStyle="1" w:styleId="CharChar">
    <w:name w:val="Char Char"/>
    <w:rsid w:val="000F620B"/>
    <w:rPr>
      <w:sz w:val="24"/>
      <w:szCs w:val="22"/>
      <w:lang w:val="en-US" w:eastAsia="ar-SA" w:bidi="ar-SA"/>
    </w:rPr>
  </w:style>
  <w:style w:type="character" w:customStyle="1" w:styleId="desci1">
    <w:name w:val="desci1"/>
    <w:rsid w:val="000F620B"/>
    <w:rPr>
      <w:rFonts w:ascii="Tahoma" w:hAnsi="Tahoma" w:cs="Tahoma"/>
      <w:i/>
      <w:iCs/>
      <w:color w:val="000000"/>
      <w:sz w:val="16"/>
      <w:szCs w:val="16"/>
    </w:rPr>
  </w:style>
  <w:style w:type="character" w:customStyle="1" w:styleId="SPNormal16BLChar">
    <w:name w:val="SP Normal 16 BL Char"/>
    <w:rsid w:val="000F620B"/>
    <w:rPr>
      <w:rFonts w:ascii="Arial Bold" w:hAnsi="Arial Bold"/>
      <w:b/>
      <w:sz w:val="32"/>
      <w:szCs w:val="32"/>
      <w:lang w:val="en-ZA" w:eastAsia="ar-SA" w:bidi="ar-SA"/>
    </w:rPr>
  </w:style>
  <w:style w:type="character" w:customStyle="1" w:styleId="SP16BLCharChar">
    <w:name w:val="SP 16 BL Char Char"/>
    <w:rsid w:val="000F620B"/>
    <w:rPr>
      <w:rFonts w:ascii="Arial Bold" w:hAnsi="Arial Bold"/>
      <w:b/>
      <w:sz w:val="32"/>
      <w:szCs w:val="32"/>
      <w:lang w:val="en-ZA" w:eastAsia="ar-SA" w:bidi="ar-SA"/>
    </w:rPr>
  </w:style>
  <w:style w:type="character" w:customStyle="1" w:styleId="SPNORMAL16BCAChar">
    <w:name w:val="SP NORMAL 16 BCA Char"/>
    <w:rsid w:val="000F620B"/>
    <w:rPr>
      <w:rFonts w:ascii="Arial Bold" w:hAnsi="Arial Bold"/>
      <w:b/>
      <w:caps/>
      <w:sz w:val="32"/>
      <w:szCs w:val="32"/>
      <w:lang w:val="en-ZA" w:eastAsia="ar-SA" w:bidi="ar-SA"/>
    </w:rPr>
  </w:style>
  <w:style w:type="character" w:customStyle="1" w:styleId="AnnexuresCharChar">
    <w:name w:val="Annexures Char Char"/>
    <w:rsid w:val="000F620B"/>
    <w:rPr>
      <w:rFonts w:ascii="Arial Bold" w:hAnsi="Arial Bold" w:cs="Arial"/>
      <w:b/>
      <w:bCs/>
      <w:caps/>
      <w:kern w:val="1"/>
      <w:sz w:val="32"/>
      <w:szCs w:val="32"/>
      <w:lang w:val="en-ZA" w:eastAsia="ar-SA" w:bidi="ar-SA"/>
    </w:rPr>
  </w:style>
  <w:style w:type="character" w:customStyle="1" w:styleId="TableleftChar">
    <w:name w:val="Table left Char"/>
    <w:rsid w:val="000F620B"/>
    <w:rPr>
      <w:rFonts w:ascii="Arial" w:hAnsi="Arial"/>
      <w:sz w:val="22"/>
      <w:szCs w:val="22"/>
      <w:lang w:val="en-ZA" w:eastAsia="ar-SA" w:bidi="ar-SA"/>
    </w:rPr>
  </w:style>
  <w:style w:type="character" w:customStyle="1" w:styleId="GlossaryChar">
    <w:name w:val="Glossary Char"/>
    <w:rsid w:val="000F620B"/>
    <w:rPr>
      <w:rFonts w:ascii="Arial" w:hAnsi="Arial"/>
      <w:i/>
      <w:sz w:val="22"/>
      <w:szCs w:val="22"/>
      <w:lang w:val="en-ZA" w:eastAsia="ar-SA" w:bidi="ar-SA"/>
    </w:rPr>
  </w:style>
  <w:style w:type="character" w:customStyle="1" w:styleId="StyleFootnoteReferenceItalic">
    <w:name w:val="Style Footnote Reference + Italic"/>
    <w:rsid w:val="000F620B"/>
    <w:rPr>
      <w:rFonts w:ascii="Arial" w:hAnsi="Arial"/>
      <w:i/>
      <w:iCs/>
      <w:sz w:val="20"/>
      <w:szCs w:val="20"/>
      <w:vertAlign w:val="superscript"/>
    </w:rPr>
  </w:style>
  <w:style w:type="character" w:customStyle="1" w:styleId="NormalleftChar">
    <w:name w:val="Normal left Char"/>
    <w:rsid w:val="000F620B"/>
    <w:rPr>
      <w:rFonts w:ascii="Arial" w:hAnsi="Arial"/>
      <w:sz w:val="22"/>
      <w:lang w:val="en-ZA" w:eastAsia="ar-SA" w:bidi="ar-SA"/>
    </w:rPr>
  </w:style>
  <w:style w:type="character" w:customStyle="1" w:styleId="TableTopLeftChar1">
    <w:name w:val="Table Top Left Char1"/>
    <w:rsid w:val="000F620B"/>
    <w:rPr>
      <w:rFonts w:ascii="Arial Bold" w:hAnsi="Arial Bold"/>
      <w:b/>
      <w:sz w:val="22"/>
      <w:szCs w:val="22"/>
      <w:lang w:val="en-ZA" w:eastAsia="ar-SA" w:bidi="ar-SA"/>
    </w:rPr>
  </w:style>
  <w:style w:type="character" w:customStyle="1" w:styleId="FootnoteReference1">
    <w:name w:val="Footnote Reference1"/>
    <w:rsid w:val="000F620B"/>
    <w:rPr>
      <w:vertAlign w:val="superscript"/>
    </w:rPr>
  </w:style>
  <w:style w:type="character" w:customStyle="1" w:styleId="EndnoteReference1">
    <w:name w:val="Endnote Reference1"/>
    <w:rsid w:val="000F620B"/>
    <w:rPr>
      <w:vertAlign w:val="superscript"/>
    </w:rPr>
  </w:style>
  <w:style w:type="character" w:customStyle="1" w:styleId="Bullets">
    <w:name w:val="Bullets"/>
    <w:rsid w:val="000F620B"/>
    <w:rPr>
      <w:rFonts w:ascii="StarSymbol" w:eastAsia="StarSymbol" w:hAnsi="StarSymbol" w:cs="StarSymbol"/>
      <w:sz w:val="18"/>
      <w:szCs w:val="18"/>
    </w:rPr>
  </w:style>
  <w:style w:type="character" w:customStyle="1" w:styleId="SPNormalBoldChar1">
    <w:name w:val="SP Normal Bold Char1"/>
    <w:rsid w:val="000F620B"/>
    <w:rPr>
      <w:rFonts w:ascii="Arial Bold" w:hAnsi="Arial Bold"/>
      <w:b/>
      <w:sz w:val="22"/>
      <w:szCs w:val="22"/>
      <w:lang w:val="en-ZA" w:eastAsia="ar-SA" w:bidi="ar-SA"/>
    </w:rPr>
  </w:style>
  <w:style w:type="character" w:styleId="FootnoteReference">
    <w:name w:val="footnote reference"/>
    <w:semiHidden/>
    <w:rsid w:val="000F620B"/>
    <w:rPr>
      <w:vertAlign w:val="superscript"/>
    </w:rPr>
  </w:style>
  <w:style w:type="character" w:styleId="EndnoteReference">
    <w:name w:val="endnote reference"/>
    <w:semiHidden/>
    <w:rsid w:val="000F620B"/>
    <w:rPr>
      <w:vertAlign w:val="superscript"/>
    </w:rPr>
  </w:style>
  <w:style w:type="paragraph" w:customStyle="1" w:styleId="Heading">
    <w:name w:val="Heading"/>
    <w:basedOn w:val="Normal"/>
    <w:next w:val="BodyText"/>
    <w:rsid w:val="000F620B"/>
    <w:pPr>
      <w:keepNext/>
      <w:suppressAutoHyphens/>
      <w:spacing w:before="240" w:after="120" w:line="360" w:lineRule="auto"/>
      <w:jc w:val="both"/>
    </w:pPr>
    <w:rPr>
      <w:rFonts w:eastAsia="MS Mincho" w:cs="Tahoma"/>
      <w:sz w:val="28"/>
      <w:szCs w:val="28"/>
      <w:lang w:eastAsia="ar-SA"/>
    </w:rPr>
  </w:style>
  <w:style w:type="paragraph" w:styleId="BodyText">
    <w:name w:val="Body Text"/>
    <w:basedOn w:val="Normal"/>
    <w:link w:val="BodyTextChar"/>
    <w:rsid w:val="000F620B"/>
    <w:pPr>
      <w:widowControl w:val="0"/>
      <w:tabs>
        <w:tab w:val="left" w:pos="720"/>
      </w:tabs>
      <w:suppressAutoHyphens/>
      <w:autoSpaceDE w:val="0"/>
      <w:spacing w:line="240" w:lineRule="atLeast"/>
      <w:jc w:val="both"/>
    </w:pPr>
    <w:rPr>
      <w:rFonts w:ascii="Univers" w:eastAsia="Times New Roman" w:hAnsi="Univers" w:cs="Times New Roman"/>
      <w:spacing w:val="-2"/>
      <w:sz w:val="16"/>
      <w:szCs w:val="16"/>
      <w:lang w:eastAsia="ar-SA"/>
    </w:rPr>
  </w:style>
  <w:style w:type="character" w:customStyle="1" w:styleId="BodyTextChar">
    <w:name w:val="Body Text Char"/>
    <w:basedOn w:val="DefaultParagraphFont"/>
    <w:link w:val="BodyText"/>
    <w:rsid w:val="000F620B"/>
    <w:rPr>
      <w:rFonts w:ascii="Univers" w:eastAsia="Times New Roman" w:hAnsi="Univers" w:cs="Times New Roman"/>
      <w:spacing w:val="-2"/>
      <w:sz w:val="16"/>
      <w:szCs w:val="16"/>
      <w:lang w:eastAsia="ar-SA"/>
    </w:rPr>
  </w:style>
  <w:style w:type="paragraph" w:styleId="List">
    <w:name w:val="List"/>
    <w:basedOn w:val="BodyText"/>
    <w:rsid w:val="000F620B"/>
    <w:rPr>
      <w:rFonts w:cs="Tahoma"/>
    </w:rPr>
  </w:style>
  <w:style w:type="paragraph" w:styleId="Caption">
    <w:name w:val="caption"/>
    <w:basedOn w:val="Normal"/>
    <w:next w:val="Normal"/>
    <w:link w:val="CaptionChar"/>
    <w:rsid w:val="000F620B"/>
    <w:pPr>
      <w:widowControl w:val="0"/>
      <w:suppressAutoHyphens/>
      <w:autoSpaceDE w:val="0"/>
      <w:spacing w:before="120" w:after="120" w:line="360" w:lineRule="auto"/>
      <w:jc w:val="center"/>
    </w:pPr>
    <w:rPr>
      <w:rFonts w:ascii="Arial Bold" w:eastAsia="Times New Roman" w:hAnsi="Arial Bold" w:cs="Times New Roman"/>
      <w:b/>
      <w:sz w:val="20"/>
      <w:szCs w:val="20"/>
      <w:lang w:eastAsia="ar-SA"/>
    </w:rPr>
  </w:style>
  <w:style w:type="paragraph" w:customStyle="1" w:styleId="Index">
    <w:name w:val="Index"/>
    <w:basedOn w:val="Normal"/>
    <w:rsid w:val="000F620B"/>
    <w:pPr>
      <w:suppressLineNumbers/>
      <w:suppressAutoHyphens/>
      <w:spacing w:before="120" w:after="120" w:line="360" w:lineRule="auto"/>
      <w:jc w:val="both"/>
    </w:pPr>
    <w:rPr>
      <w:rFonts w:eastAsia="Times New Roman" w:cs="Tahoma"/>
      <w:lang w:eastAsia="ar-SA"/>
    </w:rPr>
  </w:style>
  <w:style w:type="paragraph" w:customStyle="1" w:styleId="SP14BC">
    <w:name w:val="SP 14 BC"/>
    <w:basedOn w:val="Normal"/>
    <w:next w:val="Normal"/>
    <w:rsid w:val="000F620B"/>
    <w:pPr>
      <w:suppressAutoHyphens/>
      <w:snapToGrid w:val="0"/>
      <w:spacing w:before="120" w:after="120"/>
      <w:jc w:val="center"/>
    </w:pPr>
    <w:rPr>
      <w:rFonts w:ascii="Arial Bold" w:eastAsia="Times New Roman" w:hAnsi="Arial Bold" w:cs="Times New Roman"/>
      <w:b/>
      <w:color w:val="00006C"/>
      <w:sz w:val="28"/>
      <w:szCs w:val="28"/>
      <w:lang w:eastAsia="ar-SA"/>
    </w:rPr>
  </w:style>
  <w:style w:type="paragraph" w:customStyle="1" w:styleId="MarieName">
    <w:name w:val="Marie Name"/>
    <w:basedOn w:val="Normal"/>
    <w:rsid w:val="000F620B"/>
    <w:pPr>
      <w:suppressAutoHyphens/>
      <w:spacing w:before="120" w:after="120" w:line="360" w:lineRule="auto"/>
      <w:jc w:val="both"/>
    </w:pPr>
    <w:rPr>
      <w:rFonts w:ascii="Lucida Handwriting" w:eastAsia="Times New Roman" w:hAnsi="Lucida Handwriting" w:cs="Times New Roman"/>
      <w:lang w:eastAsia="ar-SA"/>
    </w:rPr>
  </w:style>
  <w:style w:type="paragraph" w:customStyle="1" w:styleId="SPARIAL14BL">
    <w:name w:val="SP ARIAL 14 BL"/>
    <w:basedOn w:val="Normal"/>
    <w:next w:val="Normal"/>
    <w:rsid w:val="000F620B"/>
    <w:pPr>
      <w:suppressAutoHyphens/>
      <w:spacing w:before="120" w:after="120" w:line="360" w:lineRule="auto"/>
      <w:jc w:val="both"/>
    </w:pPr>
    <w:rPr>
      <w:rFonts w:ascii="Arial Bold" w:eastAsia="Times New Roman" w:hAnsi="Arial Bold" w:cs="Times New Roman"/>
      <w:b/>
      <w:caps/>
      <w:sz w:val="28"/>
      <w:szCs w:val="28"/>
      <w:lang w:eastAsia="ar-SA"/>
    </w:rPr>
  </w:style>
  <w:style w:type="paragraph" w:customStyle="1" w:styleId="SPAnswer">
    <w:name w:val="SP Answer"/>
    <w:basedOn w:val="Normal"/>
    <w:next w:val="Normal"/>
    <w:rsid w:val="000F620B"/>
    <w:pPr>
      <w:suppressAutoHyphens/>
      <w:spacing w:before="120" w:after="120" w:line="360" w:lineRule="auto"/>
      <w:ind w:left="567"/>
      <w:jc w:val="both"/>
    </w:pPr>
    <w:rPr>
      <w:rFonts w:eastAsia="Times New Roman" w:cs="Times New Roman"/>
      <w:i/>
      <w:color w:val="000080"/>
      <w:lang w:eastAsia="ar-SA"/>
    </w:rPr>
  </w:style>
  <w:style w:type="paragraph" w:customStyle="1" w:styleId="SPArial14BL0">
    <w:name w:val="SP Arial 14 BL"/>
    <w:basedOn w:val="Normal"/>
    <w:rsid w:val="000F620B"/>
    <w:pPr>
      <w:suppressAutoHyphens/>
      <w:spacing w:before="120" w:after="120" w:line="360" w:lineRule="auto"/>
      <w:jc w:val="both"/>
    </w:pPr>
    <w:rPr>
      <w:rFonts w:ascii="Arial Bold" w:eastAsia="Times New Roman" w:hAnsi="Arial Bold" w:cs="Times New Roman"/>
      <w:b/>
      <w:sz w:val="28"/>
      <w:szCs w:val="28"/>
      <w:lang w:eastAsia="ar-SA"/>
    </w:rPr>
  </w:style>
  <w:style w:type="paragraph" w:customStyle="1" w:styleId="SPArial18BL">
    <w:name w:val="SP Arial 18 BL"/>
    <w:basedOn w:val="Normal"/>
    <w:next w:val="Normal"/>
    <w:rsid w:val="000F620B"/>
    <w:pPr>
      <w:suppressAutoHyphens/>
      <w:spacing w:before="120" w:after="120" w:line="360" w:lineRule="auto"/>
    </w:pPr>
    <w:rPr>
      <w:rFonts w:ascii="Arial Bold" w:eastAsia="Times New Roman" w:hAnsi="Arial Bold" w:cs="Times New Roman"/>
      <w:b/>
      <w:sz w:val="36"/>
      <w:szCs w:val="36"/>
      <w:lang w:eastAsia="ar-SA"/>
    </w:rPr>
  </w:style>
  <w:style w:type="paragraph" w:customStyle="1" w:styleId="SPBullet2">
    <w:name w:val="SP Bullet 2"/>
    <w:basedOn w:val="SPBullet1"/>
    <w:link w:val="SPBullet2CharChar"/>
    <w:rsid w:val="000F620B"/>
    <w:pPr>
      <w:numPr>
        <w:numId w:val="10"/>
      </w:numPr>
      <w:tabs>
        <w:tab w:val="left" w:pos="454"/>
      </w:tabs>
    </w:pPr>
  </w:style>
  <w:style w:type="paragraph" w:customStyle="1" w:styleId="SP18BAC">
    <w:name w:val="SP 18 BAC"/>
    <w:basedOn w:val="Normal"/>
    <w:rsid w:val="000F620B"/>
    <w:pPr>
      <w:suppressAutoHyphens/>
      <w:snapToGrid w:val="0"/>
      <w:spacing w:before="120" w:after="120" w:line="360" w:lineRule="auto"/>
      <w:jc w:val="center"/>
    </w:pPr>
    <w:rPr>
      <w:rFonts w:ascii="Arial Bold" w:eastAsia="Times New Roman" w:hAnsi="Arial Bold" w:cs="Times New Roman"/>
      <w:b/>
      <w:caps/>
      <w:color w:val="00006C"/>
      <w:sz w:val="36"/>
      <w:szCs w:val="36"/>
      <w:lang w:eastAsia="ar-SA"/>
    </w:rPr>
  </w:style>
  <w:style w:type="paragraph" w:customStyle="1" w:styleId="TableTopCentre">
    <w:name w:val="Table Top Centre"/>
    <w:basedOn w:val="Normal"/>
    <w:next w:val="Normal"/>
    <w:rsid w:val="000F620B"/>
    <w:pPr>
      <w:suppressAutoHyphens/>
      <w:spacing w:before="120" w:after="120"/>
      <w:jc w:val="center"/>
    </w:pPr>
    <w:rPr>
      <w:rFonts w:ascii="Arial Bold" w:eastAsia="Times New Roman" w:hAnsi="Arial Bold" w:cs="Times New Roman"/>
      <w:b/>
      <w:lang w:eastAsia="ar-SA"/>
    </w:rPr>
  </w:style>
  <w:style w:type="paragraph" w:customStyle="1" w:styleId="TableContentLeft">
    <w:name w:val="Table Content Left"/>
    <w:basedOn w:val="Normal"/>
    <w:next w:val="Normal"/>
    <w:rsid w:val="000F620B"/>
    <w:pPr>
      <w:suppressAutoHyphens/>
      <w:spacing w:before="120" w:after="120"/>
    </w:pPr>
    <w:rPr>
      <w:rFonts w:eastAsia="Times New Roman" w:cs="Times New Roman"/>
      <w:lang w:eastAsia="ar-SA"/>
    </w:rPr>
  </w:style>
  <w:style w:type="paragraph" w:customStyle="1" w:styleId="TableContentRight">
    <w:name w:val="Table Content Right"/>
    <w:basedOn w:val="Normal"/>
    <w:rsid w:val="000F620B"/>
    <w:pPr>
      <w:suppressAutoHyphens/>
      <w:spacing w:before="120" w:after="120"/>
      <w:jc w:val="right"/>
    </w:pPr>
    <w:rPr>
      <w:rFonts w:eastAsia="Times New Roman" w:cs="Times New Roman"/>
      <w:lang w:eastAsia="ar-SA"/>
    </w:rPr>
  </w:style>
  <w:style w:type="paragraph" w:customStyle="1" w:styleId="TableContentCentre">
    <w:name w:val="Table Content Centre"/>
    <w:basedOn w:val="Normal"/>
    <w:next w:val="Normal"/>
    <w:rsid w:val="000F620B"/>
    <w:pPr>
      <w:suppressAutoHyphens/>
      <w:spacing w:before="120" w:after="120"/>
      <w:jc w:val="center"/>
    </w:pPr>
    <w:rPr>
      <w:rFonts w:eastAsia="Times New Roman" w:cs="Times New Roman"/>
      <w:lang w:eastAsia="ar-SA"/>
    </w:rPr>
  </w:style>
  <w:style w:type="paragraph" w:customStyle="1" w:styleId="TableTopLeftChar">
    <w:name w:val="Table Top Left Char"/>
    <w:basedOn w:val="Normal"/>
    <w:rsid w:val="000F620B"/>
    <w:pPr>
      <w:suppressAutoHyphens/>
    </w:pPr>
    <w:rPr>
      <w:rFonts w:ascii="Arial Bold" w:eastAsia="Times New Roman" w:hAnsi="Arial Bold" w:cs="Times New Roman"/>
      <w:b/>
      <w:lang w:eastAsia="ar-SA"/>
    </w:rPr>
  </w:style>
  <w:style w:type="paragraph" w:customStyle="1" w:styleId="TableTopRight">
    <w:name w:val="Table Top Right"/>
    <w:basedOn w:val="Normal"/>
    <w:rsid w:val="000F620B"/>
    <w:pPr>
      <w:suppressAutoHyphens/>
      <w:spacing w:before="120" w:after="120"/>
      <w:jc w:val="right"/>
    </w:pPr>
    <w:rPr>
      <w:rFonts w:ascii="Arial Bold" w:eastAsia="Times New Roman" w:hAnsi="Arial Bold" w:cs="Times New Roman"/>
      <w:b/>
      <w:lang w:eastAsia="ar-SA"/>
    </w:rPr>
  </w:style>
  <w:style w:type="paragraph" w:customStyle="1" w:styleId="SPArial10L">
    <w:name w:val="SP Arial 10 L"/>
    <w:basedOn w:val="Normal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sz w:val="20"/>
      <w:szCs w:val="20"/>
      <w:lang w:eastAsia="ar-SA"/>
    </w:rPr>
  </w:style>
  <w:style w:type="paragraph" w:customStyle="1" w:styleId="SPNormalItalic">
    <w:name w:val="SP Normal Italic"/>
    <w:basedOn w:val="Normal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i/>
      <w:lang w:eastAsia="ar-SA"/>
    </w:rPr>
  </w:style>
  <w:style w:type="paragraph" w:styleId="BalloonText">
    <w:name w:val="Balloon Text"/>
    <w:basedOn w:val="Normal"/>
    <w:link w:val="BalloonTextChar"/>
    <w:uiPriority w:val="99"/>
    <w:rsid w:val="000F620B"/>
    <w:pPr>
      <w:suppressAutoHyphens/>
      <w:spacing w:before="120" w:after="120" w:line="360" w:lineRule="auto"/>
      <w:jc w:val="both"/>
    </w:pPr>
    <w:rPr>
      <w:rFonts w:ascii="Tahoma" w:eastAsia="Times New Roman" w:hAnsi="Tahoma" w:cs="Times New Roman"/>
      <w:sz w:val="16"/>
      <w:szCs w:val="16"/>
      <w:lang w:eastAsia="ar-SA"/>
    </w:rPr>
  </w:style>
  <w:style w:type="character" w:customStyle="1" w:styleId="BalloonTextChar">
    <w:name w:val="Balloon Text Char"/>
    <w:basedOn w:val="DefaultParagraphFont"/>
    <w:link w:val="BalloonText"/>
    <w:uiPriority w:val="99"/>
    <w:rsid w:val="000F620B"/>
    <w:rPr>
      <w:rFonts w:ascii="Tahoma" w:eastAsia="Times New Roman" w:hAnsi="Tahoma" w:cs="Times New Roman"/>
      <w:sz w:val="16"/>
      <w:szCs w:val="16"/>
      <w:lang w:eastAsia="ar-SA"/>
    </w:rPr>
  </w:style>
  <w:style w:type="paragraph" w:customStyle="1" w:styleId="SP12BC">
    <w:name w:val="SP 12 BC"/>
    <w:basedOn w:val="Normal"/>
    <w:rsid w:val="000F620B"/>
    <w:pPr>
      <w:suppressAutoHyphens/>
      <w:spacing w:before="120" w:after="120" w:line="360" w:lineRule="auto"/>
      <w:jc w:val="center"/>
    </w:pPr>
    <w:rPr>
      <w:rFonts w:ascii="Arial Bold" w:eastAsia="MS Mincho" w:hAnsi="Arial Bold" w:cs="Times New Roman"/>
      <w:b/>
      <w:color w:val="00006C"/>
      <w:lang w:eastAsia="ar-SA"/>
    </w:rPr>
  </w:style>
  <w:style w:type="paragraph" w:customStyle="1" w:styleId="SPArial10BL">
    <w:name w:val="SP Arial 10 BL"/>
    <w:basedOn w:val="Normal"/>
    <w:next w:val="Normal"/>
    <w:rsid w:val="000F620B"/>
    <w:pPr>
      <w:suppressAutoHyphens/>
      <w:spacing w:before="120" w:after="120" w:line="360" w:lineRule="auto"/>
      <w:jc w:val="both"/>
    </w:pPr>
    <w:rPr>
      <w:rFonts w:ascii="Arial Bold" w:eastAsia="Times New Roman" w:hAnsi="Arial Bold" w:cs="Times New Roman"/>
      <w:b/>
      <w:lang w:eastAsia="ar-SA"/>
    </w:rPr>
  </w:style>
  <w:style w:type="paragraph" w:customStyle="1" w:styleId="SPSpacer">
    <w:name w:val="SP Spacer"/>
    <w:basedOn w:val="Normal"/>
    <w:rsid w:val="000F620B"/>
    <w:pPr>
      <w:suppressAutoHyphens/>
      <w:jc w:val="both"/>
    </w:pPr>
    <w:rPr>
      <w:rFonts w:eastAsia="Times New Roman" w:cs="Times New Roman"/>
      <w:sz w:val="6"/>
      <w:szCs w:val="6"/>
      <w:lang w:eastAsia="ar-SA"/>
    </w:rPr>
  </w:style>
  <w:style w:type="paragraph" w:customStyle="1" w:styleId="SPAnswerBold">
    <w:name w:val="SP Answer Bold"/>
    <w:basedOn w:val="SPAnswer"/>
    <w:rsid w:val="000F620B"/>
    <w:rPr>
      <w:rFonts w:ascii="Arial Bold" w:hAnsi="Arial Bold"/>
      <w:b/>
    </w:rPr>
  </w:style>
  <w:style w:type="paragraph" w:customStyle="1" w:styleId="SP18BC">
    <w:name w:val="SP 18 BC"/>
    <w:basedOn w:val="Normal"/>
    <w:next w:val="Normal"/>
    <w:rsid w:val="000F620B"/>
    <w:pPr>
      <w:suppressAutoHyphens/>
      <w:spacing w:before="120" w:after="120" w:line="360" w:lineRule="auto"/>
      <w:jc w:val="center"/>
    </w:pPr>
    <w:rPr>
      <w:rFonts w:ascii="Arial Bold" w:eastAsia="Times New Roman" w:hAnsi="Arial Bold" w:cs="Times New Roman"/>
      <w:b/>
      <w:sz w:val="36"/>
      <w:szCs w:val="36"/>
      <w:lang w:eastAsia="ar-SA"/>
    </w:rPr>
  </w:style>
  <w:style w:type="paragraph" w:customStyle="1" w:styleId="StyleSPAC18Centre">
    <w:name w:val="Style SP AC 18 Centre"/>
    <w:basedOn w:val="SP18BAC"/>
    <w:rsid w:val="000F620B"/>
    <w:rPr>
      <w:bCs/>
      <w:szCs w:val="20"/>
    </w:rPr>
  </w:style>
  <w:style w:type="paragraph" w:customStyle="1" w:styleId="SP12BL">
    <w:name w:val="SP 12 BL"/>
    <w:basedOn w:val="Normal"/>
    <w:rsid w:val="000F620B"/>
    <w:pPr>
      <w:suppressAutoHyphens/>
      <w:snapToGrid w:val="0"/>
      <w:spacing w:before="240"/>
    </w:pPr>
    <w:rPr>
      <w:rFonts w:ascii="Arial Bold" w:eastAsia="Times New Roman" w:hAnsi="Arial Bold" w:cs="Times New Roman"/>
      <w:b/>
      <w:color w:val="00006C"/>
      <w:lang w:eastAsia="ar-SA"/>
    </w:rPr>
  </w:style>
  <w:style w:type="paragraph" w:customStyle="1" w:styleId="SPArial10BC">
    <w:name w:val="SP Arial 10 BC"/>
    <w:basedOn w:val="Normal"/>
    <w:next w:val="Normal"/>
    <w:rsid w:val="000F620B"/>
    <w:pPr>
      <w:suppressAutoHyphens/>
      <w:spacing w:before="120" w:after="120" w:line="360" w:lineRule="auto"/>
      <w:jc w:val="center"/>
    </w:pPr>
    <w:rPr>
      <w:rFonts w:ascii="Arial Bold" w:eastAsia="Times New Roman" w:hAnsi="Arial Bold" w:cs="Times New Roman"/>
      <w:b/>
      <w:sz w:val="20"/>
      <w:szCs w:val="20"/>
      <w:lang w:eastAsia="ar-SA"/>
    </w:rPr>
  </w:style>
  <w:style w:type="paragraph" w:customStyle="1" w:styleId="SPNORMALBC">
    <w:name w:val="SP NORMAL BC"/>
    <w:basedOn w:val="Normal"/>
    <w:rsid w:val="000F620B"/>
    <w:pPr>
      <w:suppressAutoHyphens/>
      <w:spacing w:before="120" w:after="120" w:line="360" w:lineRule="auto"/>
      <w:jc w:val="center"/>
    </w:pPr>
    <w:rPr>
      <w:rFonts w:ascii="Arial Bold" w:eastAsia="Times New Roman" w:hAnsi="Arial Bold" w:cs="Times New Roman"/>
      <w:b/>
      <w:lang w:eastAsia="ar-SA"/>
    </w:rPr>
  </w:style>
  <w:style w:type="paragraph" w:customStyle="1" w:styleId="SPFooter">
    <w:name w:val="SP Footer"/>
    <w:basedOn w:val="Normal"/>
    <w:rsid w:val="000F620B"/>
    <w:pPr>
      <w:tabs>
        <w:tab w:val="center" w:pos="4500"/>
        <w:tab w:val="right" w:pos="9000"/>
      </w:tabs>
      <w:suppressAutoHyphens/>
      <w:spacing w:before="120" w:after="120"/>
      <w:jc w:val="both"/>
    </w:pPr>
    <w:rPr>
      <w:rFonts w:eastAsia="Times New Roman" w:cs="Times New Roman"/>
      <w:sz w:val="16"/>
      <w:szCs w:val="16"/>
      <w:lang w:eastAsia="ar-SA"/>
    </w:rPr>
  </w:style>
  <w:style w:type="paragraph" w:customStyle="1" w:styleId="SPHeader">
    <w:name w:val="SP Header"/>
    <w:basedOn w:val="Normal"/>
    <w:rsid w:val="000F620B"/>
    <w:pPr>
      <w:suppressAutoHyphens/>
      <w:spacing w:before="120" w:after="120"/>
      <w:jc w:val="both"/>
    </w:pPr>
    <w:rPr>
      <w:rFonts w:eastAsia="Times New Roman" w:cs="Times New Roman"/>
      <w:sz w:val="18"/>
      <w:szCs w:val="18"/>
      <w:lang w:eastAsia="ar-SA"/>
    </w:rPr>
  </w:style>
  <w:style w:type="paragraph" w:styleId="DocumentMap">
    <w:name w:val="Document Map"/>
    <w:basedOn w:val="Normal"/>
    <w:link w:val="DocumentMapChar"/>
    <w:rsid w:val="000F620B"/>
    <w:pPr>
      <w:shd w:val="clear" w:color="auto" w:fill="000080"/>
      <w:suppressAutoHyphens/>
      <w:spacing w:before="120" w:after="120" w:line="360" w:lineRule="auto"/>
      <w:jc w:val="both"/>
    </w:pPr>
    <w:rPr>
      <w:rFonts w:ascii="Tahoma" w:eastAsia="Times New Roman" w:hAnsi="Tahoma" w:cs="Times New Roman"/>
      <w:sz w:val="20"/>
      <w:szCs w:val="20"/>
      <w:lang w:eastAsia="ar-SA"/>
    </w:rPr>
  </w:style>
  <w:style w:type="character" w:customStyle="1" w:styleId="DocumentMapChar">
    <w:name w:val="Document Map Char"/>
    <w:basedOn w:val="DefaultParagraphFont"/>
    <w:link w:val="DocumentMap"/>
    <w:rsid w:val="000F620B"/>
    <w:rPr>
      <w:rFonts w:ascii="Tahoma" w:eastAsia="Times New Roman" w:hAnsi="Tahoma" w:cs="Times New Roman"/>
      <w:sz w:val="20"/>
      <w:szCs w:val="20"/>
      <w:shd w:val="clear" w:color="auto" w:fill="000080"/>
      <w:lang w:eastAsia="ar-SA"/>
    </w:rPr>
  </w:style>
  <w:style w:type="paragraph" w:styleId="EndnoteText">
    <w:name w:val="endnote text"/>
    <w:basedOn w:val="Normal"/>
    <w:link w:val="EndnoteTextChar"/>
    <w:semiHidden/>
    <w:rsid w:val="000F620B"/>
    <w:pPr>
      <w:widowControl w:val="0"/>
      <w:suppressAutoHyphens/>
      <w:autoSpaceDE w:val="0"/>
    </w:pPr>
    <w:rPr>
      <w:rFonts w:ascii="Courier New" w:eastAsia="Times New Roman" w:hAnsi="Courier New" w:cs="Courier New"/>
      <w:lang w:val="en-US" w:eastAsia="ar-SA"/>
    </w:rPr>
  </w:style>
  <w:style w:type="character" w:customStyle="1" w:styleId="EndnoteTextChar">
    <w:name w:val="Endnote Text Char"/>
    <w:basedOn w:val="DefaultParagraphFont"/>
    <w:link w:val="EndnoteText"/>
    <w:semiHidden/>
    <w:rsid w:val="000F620B"/>
    <w:rPr>
      <w:rFonts w:ascii="Courier New" w:eastAsia="Times New Roman" w:hAnsi="Courier New" w:cs="Courier New"/>
      <w:szCs w:val="22"/>
      <w:lang w:val="en-US" w:eastAsia="ar-SA"/>
    </w:rPr>
  </w:style>
  <w:style w:type="paragraph" w:styleId="FootnoteText">
    <w:name w:val="footnote text"/>
    <w:basedOn w:val="Normal"/>
    <w:link w:val="FootnoteTextChar"/>
    <w:semiHidden/>
    <w:rsid w:val="000F620B"/>
    <w:pPr>
      <w:widowControl w:val="0"/>
      <w:suppressAutoHyphens/>
      <w:autoSpaceDE w:val="0"/>
    </w:pPr>
    <w:rPr>
      <w:rFonts w:ascii="Courier New" w:eastAsia="Times New Roman" w:hAnsi="Courier New" w:cs="Courier New"/>
      <w:lang w:val="en-US" w:eastAsia="ar-SA"/>
    </w:rPr>
  </w:style>
  <w:style w:type="character" w:customStyle="1" w:styleId="FootnoteTextChar">
    <w:name w:val="Footnote Text Char"/>
    <w:basedOn w:val="DefaultParagraphFont"/>
    <w:link w:val="FootnoteText"/>
    <w:semiHidden/>
    <w:rsid w:val="000F620B"/>
    <w:rPr>
      <w:rFonts w:ascii="Courier New" w:eastAsia="Times New Roman" w:hAnsi="Courier New" w:cs="Courier New"/>
      <w:szCs w:val="22"/>
      <w:lang w:val="en-US" w:eastAsia="ar-SA"/>
    </w:rPr>
  </w:style>
  <w:style w:type="paragraph" w:customStyle="1" w:styleId="Document1">
    <w:name w:val="Document 1"/>
    <w:rsid w:val="000F620B"/>
    <w:pPr>
      <w:keepNext/>
      <w:keepLines/>
      <w:widowControl w:val="0"/>
      <w:tabs>
        <w:tab w:val="left" w:pos="-720"/>
      </w:tabs>
      <w:suppressAutoHyphens/>
      <w:autoSpaceDE w:val="0"/>
      <w:spacing w:line="240" w:lineRule="atLeast"/>
    </w:pPr>
    <w:rPr>
      <w:rFonts w:ascii="Courier New" w:eastAsia="Arial" w:hAnsi="Courier New" w:cs="Courier New"/>
      <w:lang w:val="en-US" w:eastAsia="ar-SA"/>
    </w:rPr>
  </w:style>
  <w:style w:type="paragraph" w:styleId="TOC4">
    <w:name w:val="toc 4"/>
    <w:basedOn w:val="Normal"/>
    <w:next w:val="Normal"/>
    <w:uiPriority w:val="39"/>
    <w:rsid w:val="000F620B"/>
    <w:pPr>
      <w:widowControl w:val="0"/>
      <w:tabs>
        <w:tab w:val="left" w:pos="1134"/>
        <w:tab w:val="right" w:leader="dot" w:pos="8789"/>
      </w:tabs>
      <w:suppressAutoHyphens/>
      <w:autoSpaceDE w:val="0"/>
      <w:spacing w:before="120" w:after="120"/>
      <w:ind w:left="567" w:hanging="567"/>
    </w:pPr>
    <w:rPr>
      <w:rFonts w:eastAsia="Times New Roman" w:cs="Courier New"/>
      <w:i/>
      <w:lang w:val="en-US" w:eastAsia="ar-SA"/>
    </w:rPr>
  </w:style>
  <w:style w:type="paragraph" w:styleId="TOC5">
    <w:name w:val="toc 5"/>
    <w:basedOn w:val="Normal"/>
    <w:next w:val="Normal"/>
    <w:uiPriority w:val="39"/>
    <w:rsid w:val="000F620B"/>
    <w:pPr>
      <w:widowControl w:val="0"/>
      <w:tabs>
        <w:tab w:val="right" w:leader="dot" w:pos="9360"/>
      </w:tabs>
      <w:suppressAutoHyphens/>
      <w:autoSpaceDE w:val="0"/>
      <w:spacing w:line="240" w:lineRule="atLeast"/>
      <w:ind w:left="3600" w:right="720" w:hanging="720"/>
    </w:pPr>
    <w:rPr>
      <w:rFonts w:ascii="Courier New" w:eastAsia="Times New Roman" w:hAnsi="Courier New" w:cs="Courier New"/>
      <w:lang w:val="en-US" w:eastAsia="ar-SA"/>
    </w:rPr>
  </w:style>
  <w:style w:type="paragraph" w:styleId="TOC6">
    <w:name w:val="toc 6"/>
    <w:basedOn w:val="Normal"/>
    <w:next w:val="Normal"/>
    <w:uiPriority w:val="39"/>
    <w:rsid w:val="000F620B"/>
    <w:pPr>
      <w:widowControl w:val="0"/>
      <w:tabs>
        <w:tab w:val="right" w:pos="9360"/>
      </w:tabs>
      <w:suppressAutoHyphens/>
      <w:autoSpaceDE w:val="0"/>
      <w:spacing w:line="240" w:lineRule="atLeast"/>
      <w:ind w:left="720" w:hanging="720"/>
    </w:pPr>
    <w:rPr>
      <w:rFonts w:ascii="Courier New" w:eastAsia="Times New Roman" w:hAnsi="Courier New" w:cs="Courier New"/>
      <w:lang w:val="en-US" w:eastAsia="ar-SA"/>
    </w:rPr>
  </w:style>
  <w:style w:type="paragraph" w:styleId="TOC7">
    <w:name w:val="toc 7"/>
    <w:basedOn w:val="Normal"/>
    <w:next w:val="Normal"/>
    <w:uiPriority w:val="39"/>
    <w:rsid w:val="000F620B"/>
    <w:pPr>
      <w:widowControl w:val="0"/>
      <w:suppressAutoHyphens/>
      <w:autoSpaceDE w:val="0"/>
      <w:spacing w:line="240" w:lineRule="atLeast"/>
      <w:ind w:left="720" w:hanging="720"/>
    </w:pPr>
    <w:rPr>
      <w:rFonts w:ascii="Courier New" w:eastAsia="Times New Roman" w:hAnsi="Courier New" w:cs="Courier New"/>
      <w:lang w:val="en-US" w:eastAsia="ar-SA"/>
    </w:rPr>
  </w:style>
  <w:style w:type="paragraph" w:styleId="TOC8">
    <w:name w:val="toc 8"/>
    <w:basedOn w:val="Normal"/>
    <w:next w:val="Normal"/>
    <w:uiPriority w:val="39"/>
    <w:rsid w:val="000F620B"/>
    <w:pPr>
      <w:widowControl w:val="0"/>
      <w:tabs>
        <w:tab w:val="right" w:pos="9360"/>
      </w:tabs>
      <w:suppressAutoHyphens/>
      <w:autoSpaceDE w:val="0"/>
      <w:spacing w:line="240" w:lineRule="atLeast"/>
      <w:ind w:left="720" w:hanging="720"/>
    </w:pPr>
    <w:rPr>
      <w:rFonts w:ascii="Courier New" w:eastAsia="Times New Roman" w:hAnsi="Courier New" w:cs="Courier New"/>
      <w:lang w:val="en-US" w:eastAsia="ar-SA"/>
    </w:rPr>
  </w:style>
  <w:style w:type="paragraph" w:styleId="TOC9">
    <w:name w:val="toc 9"/>
    <w:basedOn w:val="Normal"/>
    <w:next w:val="Normal"/>
    <w:uiPriority w:val="39"/>
    <w:rsid w:val="000F620B"/>
    <w:pPr>
      <w:widowControl w:val="0"/>
      <w:tabs>
        <w:tab w:val="right" w:leader="dot" w:pos="9360"/>
      </w:tabs>
      <w:suppressAutoHyphens/>
      <w:autoSpaceDE w:val="0"/>
      <w:spacing w:line="240" w:lineRule="atLeast"/>
      <w:ind w:left="720" w:hanging="720"/>
    </w:pPr>
    <w:rPr>
      <w:rFonts w:ascii="Courier New" w:eastAsia="Times New Roman" w:hAnsi="Courier New" w:cs="Courier New"/>
      <w:lang w:val="en-US" w:eastAsia="ar-SA"/>
    </w:rPr>
  </w:style>
  <w:style w:type="paragraph" w:styleId="Index1">
    <w:name w:val="index 1"/>
    <w:basedOn w:val="Normal"/>
    <w:next w:val="Normal"/>
    <w:semiHidden/>
    <w:rsid w:val="000F620B"/>
    <w:pPr>
      <w:widowControl w:val="0"/>
      <w:tabs>
        <w:tab w:val="right" w:leader="dot" w:pos="9360"/>
      </w:tabs>
      <w:suppressAutoHyphens/>
      <w:autoSpaceDE w:val="0"/>
      <w:spacing w:line="240" w:lineRule="atLeast"/>
      <w:ind w:left="1440" w:right="720" w:hanging="1440"/>
    </w:pPr>
    <w:rPr>
      <w:rFonts w:ascii="Courier New" w:eastAsia="Times New Roman" w:hAnsi="Courier New" w:cs="Courier New"/>
      <w:lang w:val="en-US" w:eastAsia="ar-SA"/>
    </w:rPr>
  </w:style>
  <w:style w:type="paragraph" w:styleId="Index2">
    <w:name w:val="index 2"/>
    <w:basedOn w:val="Normal"/>
    <w:next w:val="Normal"/>
    <w:semiHidden/>
    <w:rsid w:val="000F620B"/>
    <w:pPr>
      <w:widowControl w:val="0"/>
      <w:tabs>
        <w:tab w:val="right" w:leader="dot" w:pos="9360"/>
      </w:tabs>
      <w:suppressAutoHyphens/>
      <w:autoSpaceDE w:val="0"/>
      <w:spacing w:line="240" w:lineRule="atLeast"/>
      <w:ind w:left="1440" w:right="720" w:hanging="720"/>
    </w:pPr>
    <w:rPr>
      <w:rFonts w:ascii="Courier New" w:eastAsia="Times New Roman" w:hAnsi="Courier New" w:cs="Courier New"/>
      <w:lang w:val="en-US" w:eastAsia="ar-SA"/>
    </w:rPr>
  </w:style>
  <w:style w:type="paragraph" w:styleId="TOAHeading">
    <w:name w:val="toa heading"/>
    <w:basedOn w:val="Normal"/>
    <w:next w:val="Normal"/>
    <w:rsid w:val="000F620B"/>
    <w:pPr>
      <w:widowControl w:val="0"/>
      <w:tabs>
        <w:tab w:val="right" w:pos="9360"/>
      </w:tabs>
      <w:suppressAutoHyphens/>
      <w:autoSpaceDE w:val="0"/>
      <w:spacing w:line="240" w:lineRule="atLeast"/>
    </w:pPr>
    <w:rPr>
      <w:rFonts w:ascii="Courier New" w:eastAsia="Times New Roman" w:hAnsi="Courier New" w:cs="Courier New"/>
      <w:lang w:val="en-US" w:eastAsia="ar-SA"/>
    </w:rPr>
  </w:style>
  <w:style w:type="paragraph" w:styleId="BodyTextIndent">
    <w:name w:val="Body Text Indent"/>
    <w:basedOn w:val="Normal"/>
    <w:link w:val="BodyTextIndentChar"/>
    <w:rsid w:val="000F620B"/>
    <w:pPr>
      <w:widowControl w:val="0"/>
      <w:suppressAutoHyphens/>
      <w:autoSpaceDE w:val="0"/>
      <w:spacing w:line="240" w:lineRule="atLeast"/>
      <w:ind w:left="720" w:hanging="720"/>
      <w:jc w:val="both"/>
    </w:pPr>
    <w:rPr>
      <w:rFonts w:ascii="Univers" w:eastAsia="Times New Roman" w:hAnsi="Univers" w:cs="Times New Roman"/>
      <w:spacing w:val="-2"/>
      <w:sz w:val="16"/>
      <w:szCs w:val="16"/>
      <w:lang w:eastAsia="ar-SA"/>
    </w:rPr>
  </w:style>
  <w:style w:type="character" w:customStyle="1" w:styleId="BodyTextIndentChar">
    <w:name w:val="Body Text Indent Char"/>
    <w:basedOn w:val="DefaultParagraphFont"/>
    <w:link w:val="BodyTextIndent"/>
    <w:rsid w:val="000F620B"/>
    <w:rPr>
      <w:rFonts w:ascii="Univers" w:eastAsia="Times New Roman" w:hAnsi="Univers" w:cs="Times New Roman"/>
      <w:spacing w:val="-2"/>
      <w:sz w:val="16"/>
      <w:szCs w:val="16"/>
      <w:lang w:eastAsia="ar-SA"/>
    </w:rPr>
  </w:style>
  <w:style w:type="paragraph" w:styleId="BodyText2">
    <w:name w:val="Body Text 2"/>
    <w:basedOn w:val="Normal"/>
    <w:link w:val="BodyText2Char"/>
    <w:rsid w:val="000F620B"/>
    <w:pPr>
      <w:widowControl w:val="0"/>
      <w:tabs>
        <w:tab w:val="center" w:pos="5565"/>
      </w:tabs>
      <w:suppressAutoHyphens/>
      <w:autoSpaceDE w:val="0"/>
      <w:spacing w:line="240" w:lineRule="atLeast"/>
    </w:pPr>
    <w:rPr>
      <w:rFonts w:ascii="Univers" w:eastAsia="Times New Roman" w:hAnsi="Univers" w:cs="Courier New"/>
      <w:spacing w:val="-2"/>
      <w:sz w:val="16"/>
      <w:szCs w:val="16"/>
      <w:lang w:eastAsia="ar-SA"/>
    </w:rPr>
  </w:style>
  <w:style w:type="character" w:customStyle="1" w:styleId="BodyText2Char">
    <w:name w:val="Body Text 2 Char"/>
    <w:basedOn w:val="DefaultParagraphFont"/>
    <w:link w:val="BodyText2"/>
    <w:rsid w:val="000F620B"/>
    <w:rPr>
      <w:rFonts w:ascii="Univers" w:eastAsia="Times New Roman" w:hAnsi="Univers" w:cs="Courier New"/>
      <w:spacing w:val="-2"/>
      <w:sz w:val="16"/>
      <w:szCs w:val="16"/>
      <w:lang w:eastAsia="ar-SA"/>
    </w:rPr>
  </w:style>
  <w:style w:type="paragraph" w:customStyle="1" w:styleId="SPNormal16BL">
    <w:name w:val="SP Normal 16 BL"/>
    <w:basedOn w:val="Normal"/>
    <w:rsid w:val="000F620B"/>
    <w:pPr>
      <w:suppressAutoHyphens/>
      <w:spacing w:before="120" w:after="120" w:line="360" w:lineRule="auto"/>
    </w:pPr>
    <w:rPr>
      <w:rFonts w:ascii="Arial Bold" w:eastAsia="Times New Roman" w:hAnsi="Arial Bold" w:cs="Times New Roman"/>
      <w:b/>
      <w:sz w:val="32"/>
      <w:szCs w:val="32"/>
      <w:lang w:eastAsia="ar-SA"/>
    </w:rPr>
  </w:style>
  <w:style w:type="paragraph" w:customStyle="1" w:styleId="SP16BL">
    <w:name w:val="SP 16 BL"/>
    <w:basedOn w:val="SPNormal16BL"/>
    <w:rsid w:val="000F620B"/>
    <w:pPr>
      <w:spacing w:line="240" w:lineRule="auto"/>
    </w:pPr>
  </w:style>
  <w:style w:type="paragraph" w:customStyle="1" w:styleId="SPNORMAL16BCA">
    <w:name w:val="SP NORMAL 16 BCA"/>
    <w:basedOn w:val="SP16BL"/>
    <w:rsid w:val="000F620B"/>
    <w:pPr>
      <w:jc w:val="center"/>
    </w:pPr>
    <w:rPr>
      <w:caps/>
    </w:rPr>
  </w:style>
  <w:style w:type="paragraph" w:styleId="TableofFigures">
    <w:name w:val="table of figures"/>
    <w:basedOn w:val="Normal"/>
    <w:next w:val="Normal"/>
    <w:uiPriority w:val="99"/>
    <w:rsid w:val="000F620B"/>
    <w:pPr>
      <w:suppressAutoHyphens/>
      <w:spacing w:before="120" w:after="120"/>
      <w:jc w:val="both"/>
    </w:pPr>
    <w:rPr>
      <w:rFonts w:eastAsia="Times New Roman" w:cs="Times New Roman"/>
      <w:lang w:eastAsia="ar-SA"/>
    </w:rPr>
  </w:style>
  <w:style w:type="paragraph" w:customStyle="1" w:styleId="SPNormal18Centre">
    <w:name w:val="SP Normal 18 Centre"/>
    <w:basedOn w:val="Normal"/>
    <w:rsid w:val="000F620B"/>
    <w:pPr>
      <w:suppressAutoHyphens/>
      <w:spacing w:before="120" w:after="120" w:line="360" w:lineRule="auto"/>
      <w:jc w:val="center"/>
    </w:pPr>
    <w:rPr>
      <w:rFonts w:ascii="Arial Bold" w:eastAsia="Times New Roman" w:hAnsi="Arial Bold" w:cs="Times New Roman"/>
      <w:b/>
      <w:sz w:val="36"/>
      <w:szCs w:val="36"/>
      <w:lang w:eastAsia="ar-SA"/>
    </w:rPr>
  </w:style>
  <w:style w:type="paragraph" w:customStyle="1" w:styleId="SPSpacer3">
    <w:name w:val="SP Spacer 3"/>
    <w:basedOn w:val="Normal"/>
    <w:next w:val="Normal"/>
    <w:rsid w:val="000F620B"/>
    <w:pPr>
      <w:suppressAutoHyphens/>
      <w:jc w:val="both"/>
    </w:pPr>
    <w:rPr>
      <w:rFonts w:eastAsia="MS Mincho" w:cs="Times New Roman"/>
      <w:sz w:val="16"/>
      <w:szCs w:val="16"/>
      <w:lang w:eastAsia="ar-SA"/>
    </w:rPr>
  </w:style>
  <w:style w:type="paragraph" w:customStyle="1" w:styleId="Style1">
    <w:name w:val="Style1"/>
    <w:basedOn w:val="Normal"/>
    <w:rsid w:val="000F620B"/>
    <w:pPr>
      <w:suppressAutoHyphens/>
      <w:spacing w:before="120" w:after="120" w:line="360" w:lineRule="auto"/>
      <w:jc w:val="center"/>
    </w:pPr>
    <w:rPr>
      <w:rFonts w:eastAsia="Times New Roman" w:cs="Times New Roman"/>
      <w:b/>
      <w:sz w:val="32"/>
      <w:lang w:eastAsia="ar-SA"/>
    </w:rPr>
  </w:style>
  <w:style w:type="paragraph" w:customStyle="1" w:styleId="Style2">
    <w:name w:val="Style2"/>
    <w:basedOn w:val="Normal"/>
    <w:rsid w:val="000F620B"/>
    <w:pPr>
      <w:suppressAutoHyphens/>
      <w:spacing w:before="120" w:after="120" w:line="360" w:lineRule="auto"/>
      <w:jc w:val="center"/>
    </w:pPr>
    <w:rPr>
      <w:rFonts w:eastAsia="Times New Roman" w:cs="Times New Roman"/>
      <w:b/>
      <w:sz w:val="32"/>
      <w:lang w:eastAsia="ar-SA"/>
    </w:rPr>
  </w:style>
  <w:style w:type="paragraph" w:styleId="BodyTextIndent2">
    <w:name w:val="Body Text Indent 2"/>
    <w:basedOn w:val="Normal"/>
    <w:link w:val="BodyTextIndent2Char"/>
    <w:rsid w:val="000F620B"/>
    <w:pPr>
      <w:tabs>
        <w:tab w:val="left" w:pos="0"/>
        <w:tab w:val="left" w:pos="720"/>
      </w:tabs>
      <w:suppressAutoHyphens/>
      <w:ind w:left="1440" w:hanging="1440"/>
      <w:jc w:val="both"/>
    </w:pPr>
    <w:rPr>
      <w:rFonts w:ascii="Verdana" w:eastAsia="Times New Roman" w:hAnsi="Verdana" w:cs="Times New Roman"/>
      <w:spacing w:val="-3"/>
      <w:sz w:val="18"/>
      <w:lang w:eastAsia="ar-SA"/>
    </w:rPr>
  </w:style>
  <w:style w:type="character" w:customStyle="1" w:styleId="BodyTextIndent2Char">
    <w:name w:val="Body Text Indent 2 Char"/>
    <w:basedOn w:val="DefaultParagraphFont"/>
    <w:link w:val="BodyTextIndent2"/>
    <w:rsid w:val="000F620B"/>
    <w:rPr>
      <w:rFonts w:ascii="Verdana" w:eastAsia="Times New Roman" w:hAnsi="Verdana" w:cs="Times New Roman"/>
      <w:spacing w:val="-3"/>
      <w:sz w:val="18"/>
      <w:szCs w:val="22"/>
      <w:lang w:eastAsia="ar-SA"/>
    </w:rPr>
  </w:style>
  <w:style w:type="paragraph" w:styleId="BodyTextIndent3">
    <w:name w:val="Body Text Indent 3"/>
    <w:basedOn w:val="Normal"/>
    <w:link w:val="BodyTextIndent3Char"/>
    <w:rsid w:val="000F620B"/>
    <w:pPr>
      <w:tabs>
        <w:tab w:val="left" w:pos="0"/>
      </w:tabs>
      <w:suppressAutoHyphens/>
      <w:ind w:left="720" w:hanging="720"/>
      <w:jc w:val="both"/>
    </w:pPr>
    <w:rPr>
      <w:rFonts w:ascii="Verdana" w:eastAsia="Times New Roman" w:hAnsi="Verdana" w:cs="Times New Roman"/>
      <w:spacing w:val="-3"/>
      <w:sz w:val="18"/>
      <w:lang w:eastAsia="ar-SA"/>
    </w:rPr>
  </w:style>
  <w:style w:type="character" w:customStyle="1" w:styleId="BodyTextIndent3Char">
    <w:name w:val="Body Text Indent 3 Char"/>
    <w:basedOn w:val="DefaultParagraphFont"/>
    <w:link w:val="BodyTextIndent3"/>
    <w:rsid w:val="000F620B"/>
    <w:rPr>
      <w:rFonts w:ascii="Verdana" w:eastAsia="Times New Roman" w:hAnsi="Verdana" w:cs="Times New Roman"/>
      <w:spacing w:val="-3"/>
      <w:sz w:val="18"/>
      <w:szCs w:val="22"/>
      <w:lang w:eastAsia="ar-SA"/>
    </w:rPr>
  </w:style>
  <w:style w:type="paragraph" w:customStyle="1" w:styleId="TableTopLeft">
    <w:name w:val="Table Top Left"/>
    <w:basedOn w:val="Normal"/>
    <w:link w:val="TableTopLeftChar2"/>
    <w:rsid w:val="000F620B"/>
    <w:pPr>
      <w:suppressAutoHyphens/>
      <w:spacing w:before="120" w:after="120"/>
    </w:pPr>
    <w:rPr>
      <w:rFonts w:ascii="Arial Bold" w:eastAsia="Times New Roman" w:hAnsi="Arial Bold" w:cs="Times New Roman"/>
      <w:b/>
      <w:lang w:eastAsia="ar-SA"/>
    </w:rPr>
  </w:style>
  <w:style w:type="paragraph" w:customStyle="1" w:styleId="WW-Default">
    <w:name w:val="WW-Default"/>
    <w:rsid w:val="000F620B"/>
    <w:pPr>
      <w:suppressAutoHyphens/>
      <w:autoSpaceDE w:val="0"/>
    </w:pPr>
    <w:rPr>
      <w:rFonts w:ascii="ONNFML+TimesNewRoman" w:eastAsia="Arial" w:hAnsi="ONNFML+TimesNewRoman" w:cs="ONNFML+TimesNewRoman"/>
      <w:color w:val="000000"/>
      <w:lang w:val="en-US" w:eastAsia="ar-SA"/>
    </w:rPr>
  </w:style>
  <w:style w:type="paragraph" w:customStyle="1" w:styleId="Bullet1">
    <w:name w:val="Bullet 1"/>
    <w:basedOn w:val="Normal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lang w:eastAsia="ar-SA"/>
    </w:rPr>
  </w:style>
  <w:style w:type="paragraph" w:customStyle="1" w:styleId="Normalblueleft">
    <w:name w:val="Normal blue left"/>
    <w:basedOn w:val="Normal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color w:val="000080"/>
      <w:lang w:eastAsia="ar-SA"/>
    </w:rPr>
  </w:style>
  <w:style w:type="paragraph" w:customStyle="1" w:styleId="CHAPTER">
    <w:name w:val="CHAPTER"/>
    <w:basedOn w:val="Heading1"/>
    <w:next w:val="Normal"/>
    <w:rsid w:val="000F620B"/>
    <w:pPr>
      <w:keepLines w:val="0"/>
      <w:tabs>
        <w:tab w:val="left" w:pos="567"/>
      </w:tabs>
      <w:suppressAutoHyphens/>
      <w:spacing w:before="360" w:after="240" w:line="360" w:lineRule="auto"/>
      <w:jc w:val="center"/>
    </w:pPr>
    <w:rPr>
      <w:rFonts w:ascii="Arial Bold" w:eastAsia="MS Mincho" w:hAnsi="Arial Bold" w:cs="Arial"/>
      <w:b/>
      <w:caps/>
      <w:color w:val="auto"/>
      <w:kern w:val="1"/>
      <w:lang w:eastAsia="ar-SA"/>
    </w:rPr>
  </w:style>
  <w:style w:type="paragraph" w:customStyle="1" w:styleId="Annexures">
    <w:name w:val="Annexures"/>
    <w:basedOn w:val="Heading1"/>
    <w:next w:val="Normal"/>
    <w:rsid w:val="000F620B"/>
    <w:pPr>
      <w:keepLines w:val="0"/>
      <w:numPr>
        <w:numId w:val="11"/>
      </w:numPr>
      <w:suppressAutoHyphens/>
      <w:spacing w:after="240"/>
      <w:jc w:val="center"/>
    </w:pPr>
    <w:rPr>
      <w:rFonts w:ascii="Arial Bold" w:eastAsia="MS Mincho" w:hAnsi="Arial Bold" w:cs="Arial"/>
      <w:b/>
      <w:bCs/>
      <w:caps/>
      <w:color w:val="auto"/>
      <w:kern w:val="1"/>
      <w:lang w:eastAsia="ar-SA"/>
    </w:rPr>
  </w:style>
  <w:style w:type="paragraph" w:customStyle="1" w:styleId="SPExercisestyle">
    <w:name w:val="SP Exercise style"/>
    <w:basedOn w:val="Normal"/>
    <w:rsid w:val="000F620B"/>
    <w:pPr>
      <w:suppressAutoHyphens/>
      <w:spacing w:before="120" w:after="120"/>
    </w:pPr>
    <w:rPr>
      <w:rFonts w:ascii="Arial Bold" w:eastAsia="Times New Roman" w:hAnsi="Arial Bold" w:cs="Times New Roman"/>
      <w:b/>
      <w:bCs/>
      <w:i/>
      <w:iCs/>
      <w:lang w:eastAsia="ar-SA"/>
    </w:rPr>
  </w:style>
  <w:style w:type="paragraph" w:customStyle="1" w:styleId="NormalCentered">
    <w:name w:val="Normal Centered"/>
    <w:basedOn w:val="Normal"/>
    <w:next w:val="Normal"/>
    <w:rsid w:val="000F620B"/>
    <w:pPr>
      <w:suppressAutoHyphens/>
      <w:spacing w:line="360" w:lineRule="auto"/>
      <w:jc w:val="center"/>
    </w:pPr>
    <w:rPr>
      <w:rFonts w:eastAsia="Times New Roman" w:cs="Times New Roman"/>
      <w:lang w:eastAsia="ar-SA"/>
    </w:rPr>
  </w:style>
  <w:style w:type="paragraph" w:customStyle="1" w:styleId="Revisionno">
    <w:name w:val="Revision no"/>
    <w:basedOn w:val="Normal"/>
    <w:next w:val="Normal"/>
    <w:rsid w:val="000F620B"/>
    <w:pPr>
      <w:suppressAutoHyphens/>
      <w:spacing w:before="120" w:after="120"/>
    </w:pPr>
    <w:rPr>
      <w:rFonts w:eastAsia="MS Mincho" w:cs="Times New Roman"/>
      <w:sz w:val="18"/>
      <w:szCs w:val="18"/>
      <w:lang w:eastAsia="ar-SA"/>
    </w:rPr>
  </w:style>
  <w:style w:type="paragraph" w:customStyle="1" w:styleId="TableCentre">
    <w:name w:val="Table Centre"/>
    <w:basedOn w:val="Normal"/>
    <w:next w:val="Normal"/>
    <w:rsid w:val="000F620B"/>
    <w:pPr>
      <w:suppressAutoHyphens/>
      <w:spacing w:before="120" w:after="120"/>
      <w:jc w:val="center"/>
    </w:pPr>
    <w:rPr>
      <w:rFonts w:eastAsia="Times New Roman" w:cs="Times New Roman"/>
      <w:lang w:eastAsia="ar-SA"/>
    </w:rPr>
  </w:style>
  <w:style w:type="paragraph" w:customStyle="1" w:styleId="SP16BC">
    <w:name w:val="SP 16 BC"/>
    <w:basedOn w:val="SP16BL"/>
    <w:rsid w:val="000F620B"/>
    <w:pPr>
      <w:spacing w:line="360" w:lineRule="auto"/>
      <w:jc w:val="center"/>
    </w:pPr>
  </w:style>
  <w:style w:type="paragraph" w:customStyle="1" w:styleId="Tableleft">
    <w:name w:val="Table left"/>
    <w:basedOn w:val="Normal"/>
    <w:link w:val="TableleftChar1"/>
    <w:rsid w:val="000F620B"/>
    <w:pPr>
      <w:suppressAutoHyphens/>
      <w:spacing w:before="120" w:after="120"/>
    </w:pPr>
    <w:rPr>
      <w:rFonts w:eastAsia="Times New Roman" w:cs="Times New Roman"/>
      <w:lang w:eastAsia="ar-SA"/>
    </w:rPr>
  </w:style>
  <w:style w:type="paragraph" w:customStyle="1" w:styleId="ModuleName">
    <w:name w:val="Module Name"/>
    <w:basedOn w:val="Normal"/>
    <w:next w:val="Normal"/>
    <w:rsid w:val="000F620B"/>
    <w:pPr>
      <w:suppressAutoHyphens/>
      <w:snapToGrid w:val="0"/>
      <w:spacing w:before="120" w:after="120" w:line="360" w:lineRule="auto"/>
      <w:jc w:val="center"/>
    </w:pPr>
    <w:rPr>
      <w:rFonts w:ascii="Arial Black" w:eastAsia="Times New Roman" w:hAnsi="Arial Black" w:cs="Times New Roman"/>
      <w:caps/>
      <w:color w:val="00006C"/>
      <w:sz w:val="48"/>
      <w:szCs w:val="48"/>
      <w:lang w:eastAsia="ar-SA"/>
    </w:rPr>
  </w:style>
  <w:style w:type="paragraph" w:customStyle="1" w:styleId="Tablejustified">
    <w:name w:val="Table justified"/>
    <w:basedOn w:val="Normal"/>
    <w:next w:val="Normal"/>
    <w:link w:val="TablejustifiedChar"/>
    <w:rsid w:val="000F620B"/>
    <w:pPr>
      <w:suppressAutoHyphens/>
      <w:spacing w:before="120" w:after="120"/>
      <w:jc w:val="both"/>
    </w:pPr>
    <w:rPr>
      <w:rFonts w:ascii="Arial Bold" w:eastAsia="Times New Roman" w:hAnsi="Arial Bold" w:cs="Times New Roman"/>
      <w:b/>
      <w:lang w:eastAsia="ar-SA"/>
    </w:rPr>
  </w:style>
  <w:style w:type="paragraph" w:customStyle="1" w:styleId="Tablecentre0">
    <w:name w:val="Table centre"/>
    <w:basedOn w:val="Normal"/>
    <w:link w:val="TablecentreChar0"/>
    <w:rsid w:val="000F620B"/>
    <w:pPr>
      <w:suppressAutoHyphens/>
      <w:spacing w:before="120" w:after="120"/>
      <w:jc w:val="center"/>
    </w:pPr>
    <w:rPr>
      <w:rFonts w:eastAsia="Arial Unicode MS" w:cs="Times New Roman"/>
      <w:b/>
      <w:lang w:eastAsia="ar-SA"/>
    </w:rPr>
  </w:style>
  <w:style w:type="paragraph" w:customStyle="1" w:styleId="Tableright">
    <w:name w:val="Table right"/>
    <w:basedOn w:val="Normal"/>
    <w:next w:val="Normal"/>
    <w:rsid w:val="000F620B"/>
    <w:pPr>
      <w:suppressAutoHyphens/>
      <w:spacing w:before="120" w:after="120"/>
      <w:jc w:val="right"/>
    </w:pPr>
    <w:rPr>
      <w:rFonts w:eastAsia="Times New Roman" w:cs="Times New Roman"/>
      <w:lang w:eastAsia="ar-SA"/>
    </w:rPr>
  </w:style>
  <w:style w:type="paragraph" w:customStyle="1" w:styleId="SPItalicSingle">
    <w:name w:val="SP Italic Single"/>
    <w:basedOn w:val="Normal"/>
    <w:next w:val="Normal"/>
    <w:rsid w:val="000F620B"/>
    <w:pPr>
      <w:suppressAutoHyphens/>
      <w:spacing w:before="120" w:after="120"/>
      <w:jc w:val="both"/>
    </w:pPr>
    <w:rPr>
      <w:rFonts w:eastAsia="Times New Roman" w:cs="Times New Roman"/>
      <w:i/>
      <w:lang w:eastAsia="ar-SA"/>
    </w:rPr>
  </w:style>
  <w:style w:type="paragraph" w:customStyle="1" w:styleId="TableRight0">
    <w:name w:val="Table Right"/>
    <w:basedOn w:val="Normal"/>
    <w:next w:val="Normal"/>
    <w:rsid w:val="000F620B"/>
    <w:pPr>
      <w:suppressAutoHyphens/>
      <w:spacing w:before="120" w:after="120"/>
      <w:jc w:val="right"/>
    </w:pPr>
    <w:rPr>
      <w:rFonts w:eastAsia="Times New Roman" w:cs="Times New Roman"/>
      <w:color w:val="00006C"/>
      <w:lang w:eastAsia="ar-SA"/>
    </w:rPr>
  </w:style>
  <w:style w:type="paragraph" w:customStyle="1" w:styleId="SPbulletsing">
    <w:name w:val="SP bullet sing"/>
    <w:next w:val="Normal"/>
    <w:link w:val="SPbulletsingChar"/>
    <w:rsid w:val="000F620B"/>
    <w:pPr>
      <w:numPr>
        <w:numId w:val="9"/>
      </w:numPr>
      <w:tabs>
        <w:tab w:val="clear" w:pos="454"/>
        <w:tab w:val="left" w:pos="357"/>
      </w:tabs>
      <w:spacing w:before="120" w:after="120"/>
      <w:ind w:left="357" w:hanging="357"/>
      <w:jc w:val="both"/>
    </w:pPr>
    <w:rPr>
      <w:rFonts w:eastAsia="Times New Roman" w:cs="Times New Roman"/>
      <w:lang w:eastAsia="ar-SA"/>
    </w:rPr>
  </w:style>
  <w:style w:type="paragraph" w:customStyle="1" w:styleId="SpFootnote">
    <w:name w:val="Sp Footnote"/>
    <w:basedOn w:val="Normal"/>
    <w:next w:val="Normal"/>
    <w:rsid w:val="000F620B"/>
    <w:pPr>
      <w:suppressAutoHyphens/>
      <w:spacing w:before="120" w:after="120"/>
    </w:pPr>
    <w:rPr>
      <w:rFonts w:eastAsia="Times New Roman" w:cs="Times New Roman"/>
      <w:sz w:val="18"/>
      <w:szCs w:val="18"/>
      <w:lang w:eastAsia="ar-SA"/>
    </w:rPr>
  </w:style>
  <w:style w:type="paragraph" w:customStyle="1" w:styleId="Animation">
    <w:name w:val="Animation"/>
    <w:basedOn w:val="Normal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i/>
      <w:color w:val="FF0000"/>
      <w:lang w:eastAsia="ar-SA"/>
    </w:rPr>
  </w:style>
  <w:style w:type="character" w:customStyle="1" w:styleId="TableTopLeftChar2">
    <w:name w:val="Table Top Left Char2"/>
    <w:link w:val="TableTopLeft"/>
    <w:rsid w:val="000F620B"/>
    <w:rPr>
      <w:rFonts w:ascii="Arial Bold" w:eastAsia="Times New Roman" w:hAnsi="Arial Bold" w:cs="Times New Roman"/>
      <w:b/>
      <w:sz w:val="22"/>
      <w:szCs w:val="22"/>
      <w:lang w:eastAsia="ar-SA"/>
    </w:rPr>
  </w:style>
  <w:style w:type="paragraph" w:customStyle="1" w:styleId="Glossary">
    <w:name w:val="Glossary"/>
    <w:basedOn w:val="Normal"/>
    <w:rsid w:val="000F620B"/>
    <w:pPr>
      <w:suppressAutoHyphens/>
      <w:spacing w:before="120" w:after="120"/>
      <w:jc w:val="both"/>
    </w:pPr>
    <w:rPr>
      <w:rFonts w:eastAsia="Times New Roman" w:cs="Times New Roman"/>
      <w:i/>
      <w:lang w:eastAsia="ar-SA"/>
    </w:rPr>
  </w:style>
  <w:style w:type="paragraph" w:customStyle="1" w:styleId="Normalleft">
    <w:name w:val="Normal left"/>
    <w:basedOn w:val="Normal"/>
    <w:rsid w:val="000F620B"/>
    <w:pPr>
      <w:tabs>
        <w:tab w:val="left" w:pos="2552"/>
      </w:tabs>
      <w:suppressAutoHyphens/>
      <w:spacing w:before="120" w:after="120" w:line="360" w:lineRule="auto"/>
      <w:ind w:left="2552" w:hanging="2552"/>
    </w:pPr>
    <w:rPr>
      <w:rFonts w:eastAsia="Times New Roman" w:cs="Times New Roman"/>
      <w:szCs w:val="20"/>
      <w:lang w:eastAsia="ar-SA"/>
    </w:rPr>
  </w:style>
  <w:style w:type="paragraph" w:customStyle="1" w:styleId="Normalleftbold">
    <w:name w:val="Normal left bold"/>
    <w:basedOn w:val="Normalleft"/>
    <w:rsid w:val="000F620B"/>
    <w:rPr>
      <w:rFonts w:ascii="Arial Bold" w:hAnsi="Arial Bold"/>
      <w:b/>
      <w:bCs/>
      <w:szCs w:val="22"/>
    </w:rPr>
  </w:style>
  <w:style w:type="paragraph" w:customStyle="1" w:styleId="Insertpicture">
    <w:name w:val="Insert picture"/>
    <w:basedOn w:val="Normal"/>
    <w:rsid w:val="000F620B"/>
    <w:pPr>
      <w:suppressAutoHyphens/>
      <w:spacing w:before="120" w:after="120" w:line="360" w:lineRule="auto"/>
      <w:jc w:val="center"/>
    </w:pPr>
    <w:rPr>
      <w:rFonts w:eastAsia="Times New Roman" w:cs="Times New Roman"/>
      <w:i/>
      <w:iCs/>
      <w:color w:val="FF0000"/>
      <w:szCs w:val="20"/>
      <w:lang w:eastAsia="ar-SA"/>
    </w:rPr>
  </w:style>
  <w:style w:type="paragraph" w:customStyle="1" w:styleId="TableContents">
    <w:name w:val="Table Contents"/>
    <w:basedOn w:val="Normal"/>
    <w:rsid w:val="000F620B"/>
    <w:pPr>
      <w:suppressLineNumbers/>
      <w:suppressAutoHyphens/>
      <w:spacing w:before="120" w:after="120" w:line="360" w:lineRule="auto"/>
      <w:jc w:val="both"/>
    </w:pPr>
    <w:rPr>
      <w:rFonts w:eastAsia="Times New Roman" w:cs="Times New Roman"/>
      <w:lang w:eastAsia="ar-SA"/>
    </w:rPr>
  </w:style>
  <w:style w:type="paragraph" w:customStyle="1" w:styleId="TableHeading">
    <w:name w:val="Table Heading"/>
    <w:basedOn w:val="TableContents"/>
    <w:rsid w:val="000F620B"/>
    <w:pPr>
      <w:jc w:val="center"/>
    </w:pPr>
    <w:rPr>
      <w:b/>
      <w:bCs/>
    </w:rPr>
  </w:style>
  <w:style w:type="paragraph" w:customStyle="1" w:styleId="Contents10">
    <w:name w:val="Contents 10"/>
    <w:basedOn w:val="Index"/>
    <w:rsid w:val="000F620B"/>
    <w:pPr>
      <w:tabs>
        <w:tab w:val="right" w:leader="dot" w:pos="9637"/>
      </w:tabs>
      <w:ind w:left="2547"/>
    </w:pPr>
  </w:style>
  <w:style w:type="paragraph" w:styleId="ListBullet">
    <w:name w:val="List Bullet"/>
    <w:basedOn w:val="Normal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lang w:eastAsia="ar-SA"/>
    </w:rPr>
  </w:style>
  <w:style w:type="paragraph" w:customStyle="1" w:styleId="Spacer">
    <w:name w:val="Spacer"/>
    <w:basedOn w:val="Normal"/>
    <w:next w:val="Normal"/>
    <w:rsid w:val="000F620B"/>
    <w:pPr>
      <w:suppressAutoHyphens/>
    </w:pPr>
    <w:rPr>
      <w:rFonts w:eastAsia="Times New Roman" w:cs="Times New Roman"/>
      <w:sz w:val="6"/>
      <w:szCs w:val="6"/>
      <w:lang w:eastAsia="ar-SA"/>
    </w:rPr>
  </w:style>
  <w:style w:type="paragraph" w:customStyle="1" w:styleId="Tablesmall">
    <w:name w:val="Table small"/>
    <w:basedOn w:val="Normal"/>
    <w:next w:val="Normal"/>
    <w:link w:val="TablesmallChar"/>
    <w:rsid w:val="000F620B"/>
    <w:pPr>
      <w:spacing w:before="60" w:after="60"/>
      <w:jc w:val="center"/>
    </w:pPr>
    <w:rPr>
      <w:rFonts w:eastAsia="Times New Roman" w:cs="Times New Roman"/>
      <w:sz w:val="16"/>
      <w:szCs w:val="16"/>
    </w:rPr>
  </w:style>
  <w:style w:type="character" w:customStyle="1" w:styleId="TablesmallChar">
    <w:name w:val="Table small Char"/>
    <w:link w:val="Tablesmall"/>
    <w:rsid w:val="000F620B"/>
    <w:rPr>
      <w:rFonts w:ascii="Arial" w:eastAsia="Times New Roman" w:hAnsi="Arial" w:cs="Times New Roman"/>
      <w:sz w:val="16"/>
      <w:szCs w:val="16"/>
    </w:rPr>
  </w:style>
  <w:style w:type="paragraph" w:customStyle="1" w:styleId="TroupantNormal">
    <w:name w:val="Troupant Normal"/>
    <w:basedOn w:val="Normal"/>
    <w:rsid w:val="000F620B"/>
    <w:pPr>
      <w:spacing w:before="120" w:after="120" w:line="360" w:lineRule="auto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learnmoretext">
    <w:name w:val="learnmoretext"/>
    <w:basedOn w:val="Normal"/>
    <w:rsid w:val="000F620B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ZA"/>
    </w:rPr>
  </w:style>
  <w:style w:type="table" w:customStyle="1" w:styleId="LightShading1">
    <w:name w:val="Light Shading1"/>
    <w:basedOn w:val="TableNormal"/>
    <w:uiPriority w:val="60"/>
    <w:rsid w:val="000F620B"/>
    <w:rPr>
      <w:rFonts w:ascii="Times New Roman" w:eastAsia="Times New Roman" w:hAnsi="Times New Roman" w:cs="Times New Roman"/>
      <w:color w:val="000000"/>
      <w:sz w:val="20"/>
      <w:szCs w:val="20"/>
      <w:lang w:val="en-ZA" w:eastAsia="en-ZA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styleId="CommentReference">
    <w:name w:val="annotation reference"/>
    <w:uiPriority w:val="99"/>
    <w:rsid w:val="000F620B"/>
    <w:rPr>
      <w:sz w:val="16"/>
      <w:szCs w:val="16"/>
    </w:rPr>
  </w:style>
  <w:style w:type="character" w:customStyle="1" w:styleId="ps33">
    <w:name w:val="ps33"/>
    <w:basedOn w:val="DefaultParagraphFont"/>
    <w:rsid w:val="000F620B"/>
  </w:style>
  <w:style w:type="character" w:customStyle="1" w:styleId="ps34">
    <w:name w:val="ps34"/>
    <w:basedOn w:val="DefaultParagraphFont"/>
    <w:rsid w:val="000F620B"/>
  </w:style>
  <w:style w:type="character" w:customStyle="1" w:styleId="ps35">
    <w:name w:val="ps35"/>
    <w:basedOn w:val="DefaultParagraphFont"/>
    <w:rsid w:val="000F620B"/>
  </w:style>
  <w:style w:type="character" w:customStyle="1" w:styleId="ps36">
    <w:name w:val="ps36"/>
    <w:basedOn w:val="DefaultParagraphFont"/>
    <w:rsid w:val="000F620B"/>
  </w:style>
  <w:style w:type="character" w:customStyle="1" w:styleId="ps37">
    <w:name w:val="ps37"/>
    <w:basedOn w:val="DefaultParagraphFont"/>
    <w:rsid w:val="000F620B"/>
  </w:style>
  <w:style w:type="character" w:customStyle="1" w:styleId="SPBullet1CharChar">
    <w:name w:val="SP Bullet 1 Char Char"/>
    <w:rsid w:val="000F620B"/>
    <w:rPr>
      <w:rFonts w:ascii="Arial" w:hAnsi="Arial"/>
      <w:sz w:val="22"/>
      <w:szCs w:val="22"/>
      <w:lang w:eastAsia="en-US"/>
    </w:rPr>
  </w:style>
  <w:style w:type="character" w:customStyle="1" w:styleId="SPbulletsingChar">
    <w:name w:val="SP bullet sing Char"/>
    <w:link w:val="SPbulletsing"/>
    <w:rsid w:val="000F620B"/>
    <w:rPr>
      <w:rFonts w:ascii="Arial" w:eastAsia="Times New Roman" w:hAnsi="Arial" w:cs="Times New Roman"/>
      <w:sz w:val="22"/>
      <w:szCs w:val="22"/>
      <w:lang w:eastAsia="ar-SA"/>
    </w:rPr>
  </w:style>
  <w:style w:type="character" w:customStyle="1" w:styleId="TableleftChar1">
    <w:name w:val="Table left Char1"/>
    <w:link w:val="Tableleft"/>
    <w:rsid w:val="000F620B"/>
    <w:rPr>
      <w:rFonts w:ascii="Arial" w:eastAsia="Times New Roman" w:hAnsi="Arial" w:cs="Times New Roman"/>
      <w:sz w:val="22"/>
      <w:szCs w:val="22"/>
      <w:lang w:eastAsia="ar-SA"/>
    </w:rPr>
  </w:style>
  <w:style w:type="character" w:customStyle="1" w:styleId="CaptionChar">
    <w:name w:val="Caption Char"/>
    <w:link w:val="Caption"/>
    <w:rsid w:val="000F620B"/>
    <w:rPr>
      <w:rFonts w:ascii="Arial Bold" w:eastAsia="Times New Roman" w:hAnsi="Arial Bold" w:cs="Times New Roman"/>
      <w:b/>
      <w:sz w:val="20"/>
      <w:szCs w:val="20"/>
      <w:lang w:val="en-ZA" w:eastAsia="ar-SA"/>
    </w:rPr>
  </w:style>
  <w:style w:type="numbering" w:customStyle="1" w:styleId="Numbered1">
    <w:name w:val="Numbered1"/>
    <w:rsid w:val="000F620B"/>
    <w:pPr>
      <w:numPr>
        <w:numId w:val="12"/>
      </w:numPr>
    </w:pPr>
  </w:style>
  <w:style w:type="character" w:customStyle="1" w:styleId="inlinetitle">
    <w:name w:val="inlinetitle"/>
    <w:basedOn w:val="DefaultParagraphFont"/>
    <w:rsid w:val="000F620B"/>
  </w:style>
  <w:style w:type="character" w:customStyle="1" w:styleId="findlink">
    <w:name w:val="findlink"/>
    <w:basedOn w:val="DefaultParagraphFont"/>
    <w:rsid w:val="000F620B"/>
  </w:style>
  <w:style w:type="character" w:customStyle="1" w:styleId="bloglink">
    <w:name w:val="bloglink"/>
    <w:basedOn w:val="DefaultParagraphFont"/>
    <w:rsid w:val="000F620B"/>
  </w:style>
  <w:style w:type="paragraph" w:styleId="CommentSubject">
    <w:name w:val="annotation subject"/>
    <w:basedOn w:val="CommentText"/>
    <w:next w:val="CommentText"/>
    <w:link w:val="CommentSubjectChar"/>
    <w:uiPriority w:val="99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b/>
      <w:bCs/>
      <w:lang w:eastAsia="ar-SA"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0F620B"/>
    <w:rPr>
      <w:rFonts w:ascii="Arial" w:eastAsia="Times New Roman" w:hAnsi="Arial" w:cs="Times New Roman"/>
      <w:b/>
      <w:bCs/>
      <w:sz w:val="20"/>
      <w:szCs w:val="20"/>
      <w:lang w:val="en-ZA" w:eastAsia="ar-SA"/>
    </w:rPr>
  </w:style>
  <w:style w:type="paragraph" w:styleId="Revision">
    <w:name w:val="Revision"/>
    <w:hidden/>
    <w:uiPriority w:val="99"/>
    <w:semiHidden/>
    <w:rsid w:val="000F620B"/>
    <w:rPr>
      <w:rFonts w:eastAsia="Times New Roman" w:cs="Times New Roman"/>
      <w:lang w:eastAsia="ar-SA"/>
    </w:rPr>
  </w:style>
  <w:style w:type="paragraph" w:customStyle="1" w:styleId="Char1">
    <w:name w:val="Char1"/>
    <w:basedOn w:val="Normal"/>
    <w:semiHidden/>
    <w:rsid w:val="000F620B"/>
    <w:pPr>
      <w:spacing w:before="120" w:after="160" w:line="240" w:lineRule="exact"/>
      <w:jc w:val="both"/>
    </w:pPr>
    <w:rPr>
      <w:rFonts w:eastAsia="Times New Roman" w:cs="Times New Roman"/>
      <w:bCs/>
    </w:rPr>
  </w:style>
  <w:style w:type="numbering" w:customStyle="1" w:styleId="Numbered">
    <w:name w:val="Numbered"/>
    <w:rsid w:val="000F620B"/>
    <w:pPr>
      <w:numPr>
        <w:numId w:val="13"/>
      </w:numPr>
    </w:pPr>
  </w:style>
  <w:style w:type="paragraph" w:customStyle="1" w:styleId="Consolstyles">
    <w:name w:val="Consol styles"/>
    <w:basedOn w:val="Normal"/>
    <w:link w:val="ConsolstylesChar"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bCs/>
      <w:lang w:eastAsia="ar-SA"/>
    </w:rPr>
  </w:style>
  <w:style w:type="paragraph" w:customStyle="1" w:styleId="Bullet2">
    <w:name w:val="Bullet 2"/>
    <w:basedOn w:val="Normal"/>
    <w:rsid w:val="000F620B"/>
    <w:pPr>
      <w:numPr>
        <w:numId w:val="14"/>
      </w:numPr>
      <w:suppressAutoHyphens/>
      <w:spacing w:before="120" w:after="120"/>
    </w:pPr>
    <w:rPr>
      <w:rFonts w:eastAsia="Times New Roman" w:cs="Times New Roman"/>
      <w:lang w:eastAsia="ar-SA"/>
    </w:rPr>
  </w:style>
  <w:style w:type="character" w:customStyle="1" w:styleId="ConsolstylesChar">
    <w:name w:val="Consol styles Char"/>
    <w:link w:val="Consolstyles"/>
    <w:rsid w:val="000F620B"/>
    <w:rPr>
      <w:rFonts w:ascii="Arial" w:eastAsia="Times New Roman" w:hAnsi="Arial" w:cs="Times New Roman"/>
      <w:bCs/>
      <w:sz w:val="22"/>
      <w:szCs w:val="22"/>
      <w:lang w:eastAsia="ar-SA"/>
    </w:rPr>
  </w:style>
  <w:style w:type="paragraph" w:customStyle="1" w:styleId="TableTopLeftvertical">
    <w:name w:val="Table Top Left vertical"/>
    <w:basedOn w:val="TableTopLeft"/>
    <w:rsid w:val="000F620B"/>
    <w:pPr>
      <w:ind w:left="113" w:right="113"/>
    </w:pPr>
    <w:rPr>
      <w:bCs/>
      <w:szCs w:val="20"/>
    </w:rPr>
  </w:style>
  <w:style w:type="paragraph" w:customStyle="1" w:styleId="Tableleftvertical">
    <w:name w:val="Table left vertical"/>
    <w:basedOn w:val="Tableleft"/>
    <w:rsid w:val="000F620B"/>
    <w:pPr>
      <w:ind w:left="113" w:right="113"/>
    </w:pPr>
    <w:rPr>
      <w:szCs w:val="20"/>
    </w:rPr>
  </w:style>
  <w:style w:type="paragraph" w:customStyle="1" w:styleId="Tablecentrevertical">
    <w:name w:val="Table centre vertical"/>
    <w:basedOn w:val="Tablecentre0"/>
    <w:rsid w:val="000F620B"/>
    <w:pPr>
      <w:ind w:left="113" w:right="113"/>
    </w:pPr>
    <w:rPr>
      <w:rFonts w:eastAsia="Times New Roman"/>
      <w:szCs w:val="20"/>
    </w:rPr>
  </w:style>
  <w:style w:type="character" w:customStyle="1" w:styleId="TablecentreChar0">
    <w:name w:val="Table centre Char"/>
    <w:link w:val="Tablecentre0"/>
    <w:rsid w:val="000F620B"/>
    <w:rPr>
      <w:rFonts w:ascii="Arial" w:eastAsia="Arial Unicode MS" w:hAnsi="Arial" w:cs="Times New Roman"/>
      <w:b/>
      <w:sz w:val="22"/>
      <w:szCs w:val="22"/>
      <w:lang w:eastAsia="ar-SA"/>
    </w:rPr>
  </w:style>
  <w:style w:type="paragraph" w:customStyle="1" w:styleId="Tabletopcentrebold">
    <w:name w:val="Table top centre bold"/>
    <w:basedOn w:val="Normal"/>
    <w:rsid w:val="000F620B"/>
    <w:pPr>
      <w:suppressAutoHyphens/>
      <w:spacing w:before="120" w:after="120"/>
      <w:jc w:val="center"/>
    </w:pPr>
    <w:rPr>
      <w:rFonts w:ascii="Arial Bold" w:eastAsia="Times New Roman" w:hAnsi="Arial Bold" w:cs="Times New Roman"/>
      <w:b/>
      <w:lang w:eastAsia="ar-SA"/>
    </w:rPr>
  </w:style>
  <w:style w:type="paragraph" w:customStyle="1" w:styleId="SPbullet20">
    <w:name w:val="SP bullet 2"/>
    <w:basedOn w:val="SPbulletsing"/>
    <w:rsid w:val="000F620B"/>
    <w:pPr>
      <w:numPr>
        <w:numId w:val="0"/>
      </w:numPr>
      <w:spacing w:line="360" w:lineRule="auto"/>
    </w:pPr>
    <w:rPr>
      <w:lang w:val="en-ZA"/>
    </w:rPr>
  </w:style>
  <w:style w:type="paragraph" w:styleId="NoSpacing">
    <w:name w:val="No Spacing"/>
    <w:uiPriority w:val="1"/>
    <w:rsid w:val="000F620B"/>
    <w:rPr>
      <w:rFonts w:eastAsia="Calibri" w:cs="Times New Roman"/>
      <w:sz w:val="6"/>
      <w:lang w:val="en-ZA"/>
    </w:rPr>
  </w:style>
  <w:style w:type="paragraph" w:customStyle="1" w:styleId="Default">
    <w:name w:val="Default"/>
    <w:rsid w:val="000F620B"/>
    <w:pPr>
      <w:autoSpaceDE w:val="0"/>
      <w:autoSpaceDN w:val="0"/>
      <w:adjustRightInd w:val="0"/>
    </w:pPr>
    <w:rPr>
      <w:rFonts w:eastAsia="Times New Roman"/>
      <w:color w:val="000000"/>
      <w:lang w:val="en-ZA" w:eastAsia="en-ZA"/>
    </w:rPr>
  </w:style>
  <w:style w:type="numbering" w:customStyle="1" w:styleId="StyleNumbered">
    <w:name w:val="Style Numbered"/>
    <w:basedOn w:val="NoList"/>
    <w:rsid w:val="000F620B"/>
    <w:pPr>
      <w:numPr>
        <w:numId w:val="15"/>
      </w:numPr>
    </w:pPr>
  </w:style>
  <w:style w:type="character" w:customStyle="1" w:styleId="TablejustifiedChar">
    <w:name w:val="Table justified Char"/>
    <w:link w:val="Tablejustified"/>
    <w:rsid w:val="000F620B"/>
    <w:rPr>
      <w:rFonts w:ascii="Arial Bold" w:eastAsia="Times New Roman" w:hAnsi="Arial Bold" w:cs="Times New Roman"/>
      <w:b/>
      <w:sz w:val="22"/>
      <w:szCs w:val="22"/>
      <w:lang w:eastAsia="ar-SA"/>
    </w:rPr>
  </w:style>
  <w:style w:type="character" w:customStyle="1" w:styleId="SPBullet2CharChar">
    <w:name w:val="SP Bullet 2 Char Char"/>
    <w:link w:val="SPBullet2"/>
    <w:rsid w:val="000F620B"/>
    <w:rPr>
      <w:rFonts w:ascii="Arial" w:eastAsia="Times New Roman" w:hAnsi="Arial" w:cs="Times New Roman"/>
      <w:sz w:val="22"/>
      <w:szCs w:val="22"/>
      <w:lang w:eastAsia="ar-SA"/>
    </w:rPr>
  </w:style>
  <w:style w:type="character" w:customStyle="1" w:styleId="body1">
    <w:name w:val="body1"/>
    <w:basedOn w:val="DefaultParagraphFont"/>
    <w:rsid w:val="000F620B"/>
  </w:style>
  <w:style w:type="paragraph" w:customStyle="1" w:styleId="Tableverticalboldcentre">
    <w:name w:val="Table vertical bold centre"/>
    <w:basedOn w:val="Normal"/>
    <w:rsid w:val="000F620B"/>
    <w:pPr>
      <w:suppressAutoHyphens/>
      <w:spacing w:before="120" w:after="120"/>
      <w:jc w:val="center"/>
    </w:pPr>
    <w:rPr>
      <w:rFonts w:ascii="Arial Bold" w:eastAsia="Times New Roman" w:hAnsi="Arial Bold" w:cs="Times New Roman"/>
      <w:b/>
      <w:bCs/>
      <w:szCs w:val="20"/>
      <w:lang w:eastAsia="ar-SA"/>
    </w:rPr>
  </w:style>
  <w:style w:type="character" w:customStyle="1" w:styleId="TOC2Char">
    <w:name w:val="TOC 2 Char"/>
    <w:link w:val="TOC2"/>
    <w:uiPriority w:val="39"/>
    <w:rsid w:val="007501FC"/>
    <w:rPr>
      <w:rFonts w:ascii="Avenir Book" w:hAnsi="Avenir Book" w:cs="Times New Roman (Body CS)"/>
      <w:color w:val="1F3864" w:themeColor="accent1" w:themeShade="80"/>
      <w:sz w:val="22"/>
    </w:rPr>
  </w:style>
  <w:style w:type="paragraph" w:customStyle="1" w:styleId="Answersblue">
    <w:name w:val="Answers blue"/>
    <w:basedOn w:val="Tableleft"/>
    <w:rsid w:val="000F620B"/>
    <w:pPr>
      <w:spacing w:line="360" w:lineRule="auto"/>
    </w:pPr>
    <w:rPr>
      <w:i/>
      <w:iCs/>
      <w:color w:val="0000FF"/>
    </w:rPr>
  </w:style>
  <w:style w:type="paragraph" w:customStyle="1" w:styleId="Answerbullets">
    <w:name w:val="Answer bullets"/>
    <w:basedOn w:val="Answersblue"/>
    <w:rsid w:val="000F620B"/>
    <w:pPr>
      <w:numPr>
        <w:numId w:val="16"/>
      </w:numPr>
      <w:spacing w:line="240" w:lineRule="auto"/>
      <w:ind w:left="357" w:hanging="357"/>
      <w:jc w:val="both"/>
    </w:pPr>
    <w:rPr>
      <w:iCs w:val="0"/>
    </w:rPr>
  </w:style>
  <w:style w:type="paragraph" w:customStyle="1" w:styleId="TableTopCentresmall">
    <w:name w:val="Table Top Centre small"/>
    <w:basedOn w:val="TableTopCentre"/>
    <w:rsid w:val="000F620B"/>
    <w:rPr>
      <w:bCs/>
      <w:sz w:val="16"/>
    </w:rPr>
  </w:style>
  <w:style w:type="character" w:styleId="PlaceholderText">
    <w:name w:val="Placeholder Text"/>
    <w:semiHidden/>
    <w:rsid w:val="000F620B"/>
    <w:rPr>
      <w:color w:val="808080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0F620B"/>
    <w:pPr>
      <w:suppressAutoHyphens/>
      <w:spacing w:before="120" w:after="120" w:line="360" w:lineRule="auto"/>
      <w:jc w:val="both"/>
    </w:pPr>
    <w:rPr>
      <w:rFonts w:eastAsia="Times New Roman" w:cs="Times New Roman"/>
      <w:sz w:val="16"/>
      <w:szCs w:val="16"/>
      <w:lang w:eastAsia="ar-SA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F620B"/>
    <w:rPr>
      <w:rFonts w:ascii="Arial" w:eastAsia="Times New Roman" w:hAnsi="Arial" w:cs="Times New Roman"/>
      <w:sz w:val="16"/>
      <w:szCs w:val="16"/>
      <w:lang w:eastAsia="ar-SA"/>
    </w:rPr>
  </w:style>
  <w:style w:type="paragraph" w:customStyle="1" w:styleId="TableTopCentreSmall0">
    <w:name w:val="Table Top Centre Small"/>
    <w:rsid w:val="000F620B"/>
    <w:pPr>
      <w:spacing w:before="120" w:after="120"/>
      <w:jc w:val="center"/>
    </w:pPr>
    <w:rPr>
      <w:rFonts w:ascii="Arial Bold" w:eastAsia="Times New Roman" w:hAnsi="Arial Bold" w:cs="Times New Roman"/>
      <w:b/>
      <w:noProof/>
      <w:sz w:val="16"/>
      <w:lang w:val="en-ZA" w:eastAsia="ar-SA"/>
    </w:rPr>
  </w:style>
  <w:style w:type="paragraph" w:customStyle="1" w:styleId="SPBulletSingle1">
    <w:name w:val="SP Bullet Single1"/>
    <w:rsid w:val="000F620B"/>
    <w:pPr>
      <w:numPr>
        <w:numId w:val="17"/>
      </w:numPr>
      <w:spacing w:before="120" w:after="120"/>
      <w:ind w:left="357" w:hanging="357"/>
    </w:pPr>
    <w:rPr>
      <w:rFonts w:eastAsia="Times New Roman" w:cs="Times New Roman"/>
      <w:szCs w:val="20"/>
      <w:lang w:eastAsia="ar-SA"/>
    </w:rPr>
  </w:style>
  <w:style w:type="paragraph" w:customStyle="1" w:styleId="SPBulletSingleall">
    <w:name w:val="SP Bullet Single all"/>
    <w:next w:val="Normal"/>
    <w:rsid w:val="000F620B"/>
    <w:pPr>
      <w:numPr>
        <w:numId w:val="18"/>
      </w:numPr>
      <w:tabs>
        <w:tab w:val="left" w:pos="357"/>
      </w:tabs>
      <w:spacing w:before="120" w:after="120"/>
      <w:ind w:left="357" w:hanging="357"/>
    </w:pPr>
    <w:rPr>
      <w:rFonts w:eastAsia="Times New Roman" w:cs="Times New Roman"/>
      <w:szCs w:val="20"/>
      <w:lang w:eastAsia="ar-SA"/>
    </w:rPr>
  </w:style>
  <w:style w:type="paragraph" w:customStyle="1" w:styleId="Tablebullet">
    <w:name w:val="Table bullet"/>
    <w:rsid w:val="000F620B"/>
    <w:pPr>
      <w:numPr>
        <w:numId w:val="19"/>
      </w:numPr>
      <w:spacing w:before="120" w:after="120"/>
      <w:ind w:left="357" w:hanging="357"/>
    </w:pPr>
    <w:rPr>
      <w:rFonts w:eastAsia="Times New Roman"/>
      <w:lang w:val="en-ZA"/>
    </w:rPr>
  </w:style>
  <w:style w:type="table" w:customStyle="1" w:styleId="LightGrid1">
    <w:name w:val="Light Grid1"/>
    <w:basedOn w:val="TableNormal"/>
    <w:uiPriority w:val="62"/>
    <w:rsid w:val="000F620B"/>
    <w:rPr>
      <w:rFonts w:ascii="Times New Roman" w:eastAsia="Times New Roman" w:hAnsi="Times New Roman" w:cs="Times New Roman"/>
      <w:sz w:val="20"/>
      <w:szCs w:val="20"/>
      <w:lang w:val="en-ZA" w:eastAsia="en-ZA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customStyle="1" w:styleId="SPBulletSingle">
    <w:name w:val="SP Bullet Single"/>
    <w:next w:val="Normal"/>
    <w:link w:val="SPBulletSingleChar"/>
    <w:rsid w:val="000F620B"/>
    <w:pPr>
      <w:tabs>
        <w:tab w:val="left" w:pos="357"/>
      </w:tabs>
      <w:spacing w:before="120" w:after="120"/>
      <w:ind w:left="357" w:hanging="357"/>
      <w:jc w:val="both"/>
    </w:pPr>
    <w:rPr>
      <w:rFonts w:eastAsia="Times New Roman" w:cs="Times New Roman"/>
      <w:lang w:eastAsia="ar-SA"/>
    </w:rPr>
  </w:style>
  <w:style w:type="character" w:customStyle="1" w:styleId="SPBulletSingleChar">
    <w:name w:val="SP Bullet Single Char"/>
    <w:link w:val="SPBulletSingle"/>
    <w:rsid w:val="000F620B"/>
    <w:rPr>
      <w:rFonts w:ascii="Arial" w:eastAsia="Times New Roman" w:hAnsi="Arial" w:cs="Times New Roman"/>
      <w:sz w:val="22"/>
      <w:szCs w:val="22"/>
      <w:lang w:eastAsia="ar-SA"/>
    </w:rPr>
  </w:style>
  <w:style w:type="character" w:customStyle="1" w:styleId="apple-converted-space">
    <w:name w:val="apple-converted-space"/>
    <w:basedOn w:val="DefaultParagraphFont"/>
    <w:rsid w:val="000F620B"/>
  </w:style>
  <w:style w:type="paragraph" w:customStyle="1" w:styleId="Totalmarks">
    <w:name w:val="Total marks"/>
    <w:rsid w:val="000F620B"/>
    <w:pPr>
      <w:spacing w:before="120" w:after="120" w:line="360" w:lineRule="auto"/>
      <w:jc w:val="right"/>
    </w:pPr>
    <w:rPr>
      <w:rFonts w:ascii="Arial Bold" w:eastAsia="Times New Roman" w:hAnsi="Arial Bold" w:cs="Times New Roman"/>
      <w:b/>
      <w:bCs/>
      <w:szCs w:val="20"/>
      <w:lang w:eastAsia="ar-SA"/>
    </w:rPr>
  </w:style>
  <w:style w:type="paragraph" w:styleId="TOCHeading">
    <w:name w:val="TOC Heading"/>
    <w:basedOn w:val="Heading1"/>
    <w:next w:val="Normal"/>
    <w:uiPriority w:val="39"/>
    <w:unhideWhenUsed/>
    <w:rsid w:val="000F620B"/>
    <w:pPr>
      <w:suppressAutoHyphens/>
      <w:spacing w:before="480" w:line="276" w:lineRule="auto"/>
      <w:outlineLvl w:val="9"/>
    </w:pPr>
    <w:rPr>
      <w:b/>
      <w:bCs/>
      <w:szCs w:val="28"/>
      <w:lang w:val="en-US" w:eastAsia="ja-JP"/>
    </w:rPr>
  </w:style>
  <w:style w:type="table" w:styleId="LightList-Accent1">
    <w:name w:val="Light List Accent 1"/>
    <w:basedOn w:val="TableNormal"/>
    <w:uiPriority w:val="61"/>
    <w:rsid w:val="000F620B"/>
    <w:rPr>
      <w:rFonts w:eastAsiaTheme="minorEastAsia"/>
      <w:lang w:val="en-ZA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character" w:customStyle="1" w:styleId="Mention1">
    <w:name w:val="Mention1"/>
    <w:basedOn w:val="DefaultParagraphFont"/>
    <w:uiPriority w:val="99"/>
    <w:semiHidden/>
    <w:unhideWhenUsed/>
    <w:rsid w:val="000F620B"/>
    <w:rPr>
      <w:color w:val="2B579A"/>
      <w:shd w:val="clear" w:color="auto" w:fill="E6E6E6"/>
    </w:rPr>
  </w:style>
  <w:style w:type="table" w:styleId="GridTable4-Accent1">
    <w:name w:val="Grid Table 4 Accent 1"/>
    <w:basedOn w:val="TableNormal"/>
    <w:uiPriority w:val="49"/>
    <w:rsid w:val="000F620B"/>
    <w:rPr>
      <w:lang w:val="en-US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styleId="HTMLCite">
    <w:name w:val="HTML Cite"/>
    <w:basedOn w:val="DefaultParagraphFont"/>
    <w:uiPriority w:val="99"/>
    <w:semiHidden/>
    <w:unhideWhenUsed/>
    <w:rsid w:val="000F620B"/>
    <w:rPr>
      <w:i/>
      <w:iCs/>
    </w:rPr>
  </w:style>
  <w:style w:type="character" w:customStyle="1" w:styleId="ircho">
    <w:name w:val="irc_ho"/>
    <w:basedOn w:val="DefaultParagraphFont"/>
    <w:rsid w:val="000F620B"/>
  </w:style>
  <w:style w:type="character" w:customStyle="1" w:styleId="ck">
    <w:name w:val="_ck"/>
    <w:basedOn w:val="DefaultParagraphFont"/>
    <w:rsid w:val="000F620B"/>
  </w:style>
  <w:style w:type="paragraph" w:customStyle="1" w:styleId="Annexure">
    <w:name w:val="Annexure"/>
    <w:basedOn w:val="Heading1"/>
    <w:rsid w:val="000F620B"/>
    <w:pPr>
      <w:keepLines w:val="0"/>
      <w:spacing w:before="120" w:after="240"/>
      <w:jc w:val="center"/>
    </w:pPr>
    <w:rPr>
      <w:rFonts w:ascii="Arial Bold" w:eastAsia="Times New Roman" w:hAnsi="Arial Bold" w:cs="Arial"/>
      <w:b/>
      <w:bCs/>
      <w:caps/>
      <w:color w:val="auto"/>
      <w:kern w:val="32"/>
      <w:sz w:val="28"/>
      <w:lang w:eastAsia="ar-SA"/>
    </w:rPr>
  </w:style>
  <w:style w:type="paragraph" w:customStyle="1" w:styleId="GMMHeading1">
    <w:name w:val="GMM Heading 1"/>
    <w:basedOn w:val="Normal"/>
    <w:link w:val="GMMHeading1Char"/>
    <w:autoRedefine/>
    <w:rsid w:val="000F620B"/>
    <w:pPr>
      <w:spacing w:before="240" w:after="240" w:line="259" w:lineRule="auto"/>
    </w:pPr>
    <w:rPr>
      <w:rFonts w:ascii="Gill Sans" w:hAnsi="Gill Sans" w:cs="Gill Sans Light"/>
      <w:color w:val="AEAAAA" w:themeColor="background2" w:themeShade="BF"/>
      <w:sz w:val="40"/>
      <w:szCs w:val="40"/>
      <w:lang w:val="en-US"/>
      <w14:textOutline w14:w="9525" w14:cap="rnd" w14:cmpd="sng" w14:algn="ctr">
        <w14:solidFill>
          <w14:schemeClr w14:val="bg2">
            <w14:lumMod w14:val="25000"/>
          </w14:schemeClr>
        </w14:solidFill>
        <w14:prstDash w14:val="solid"/>
        <w14:bevel/>
      </w14:textOutline>
    </w:rPr>
  </w:style>
  <w:style w:type="character" w:customStyle="1" w:styleId="GMMHeading1Char">
    <w:name w:val="GMM Heading 1 Char"/>
    <w:basedOn w:val="DefaultParagraphFont"/>
    <w:link w:val="GMMHeading1"/>
    <w:rsid w:val="000F620B"/>
    <w:rPr>
      <w:rFonts w:ascii="Gill Sans" w:hAnsi="Gill Sans" w:cs="Gill Sans Light"/>
      <w:color w:val="AEAAAA" w:themeColor="background2" w:themeShade="BF"/>
      <w:sz w:val="40"/>
      <w:szCs w:val="40"/>
      <w:lang w:val="en-US"/>
      <w14:textOutline w14:w="9525" w14:cap="rnd" w14:cmpd="sng" w14:algn="ctr">
        <w14:solidFill>
          <w14:schemeClr w14:val="bg2">
            <w14:lumMod w14:val="25000"/>
          </w14:schemeClr>
        </w14:solidFill>
        <w14:prstDash w14:val="solid"/>
        <w14:bevel/>
      </w14:textOutline>
    </w:rPr>
  </w:style>
  <w:style w:type="paragraph" w:customStyle="1" w:styleId="GMMBody">
    <w:name w:val="GMM Body"/>
    <w:basedOn w:val="Normal"/>
    <w:link w:val="GMMBodyChar"/>
    <w:autoRedefine/>
    <w:rsid w:val="000F620B"/>
    <w:pPr>
      <w:spacing w:after="120"/>
      <w:jc w:val="both"/>
    </w:pPr>
    <w:rPr>
      <w:rFonts w:ascii="Gill Sans Light" w:hAnsi="Gill Sans Light" w:cs="Gill Sans Light"/>
      <w:color w:val="595959" w:themeColor="text1" w:themeTint="A6"/>
      <w:lang w:val="en-US"/>
    </w:rPr>
  </w:style>
  <w:style w:type="character" w:customStyle="1" w:styleId="GMMBodyChar">
    <w:name w:val="GMM Body Char"/>
    <w:basedOn w:val="DefaultParagraphFont"/>
    <w:link w:val="GMMBody"/>
    <w:rsid w:val="000F620B"/>
    <w:rPr>
      <w:rFonts w:ascii="Gill Sans Light" w:hAnsi="Gill Sans Light" w:cs="Gill Sans Light"/>
      <w:color w:val="595959" w:themeColor="text1" w:themeTint="A6"/>
      <w:lang w:val="en-US"/>
    </w:rPr>
  </w:style>
  <w:style w:type="paragraph" w:customStyle="1" w:styleId="BBSectionHeading">
    <w:name w:val="BB Section Heading"/>
    <w:basedOn w:val="Normal"/>
    <w:rsid w:val="000F620B"/>
    <w:rPr>
      <w:rFonts w:ascii="Avenir Light" w:hAnsi="Avenir Light" w:cs="Gill Sans"/>
      <w:smallCaps/>
      <w:color w:val="343433"/>
      <w:sz w:val="32"/>
      <w:szCs w:val="36"/>
      <w:lang w:val="en-US"/>
    </w:rPr>
  </w:style>
  <w:style w:type="paragraph" w:customStyle="1" w:styleId="BBHeading1">
    <w:name w:val="BB Heading 1"/>
    <w:basedOn w:val="Normal"/>
    <w:rsid w:val="000F620B"/>
    <w:rPr>
      <w:rFonts w:ascii="Avenir Light" w:hAnsi="Avenir Light" w:cs="Gill Sans Light"/>
      <w:smallCaps/>
      <w:color w:val="0035CB"/>
      <w:sz w:val="28"/>
      <w:szCs w:val="32"/>
      <w:lang w:val="en-US"/>
    </w:rPr>
  </w:style>
  <w:style w:type="paragraph" w:customStyle="1" w:styleId="BBHeading2">
    <w:name w:val="BB Heading 2"/>
    <w:basedOn w:val="Normal"/>
    <w:rsid w:val="000F620B"/>
    <w:rPr>
      <w:rFonts w:ascii="Avenir Light" w:hAnsi="Avenir Light" w:cs="Gill Sans Light"/>
      <w:smallCaps/>
      <w:color w:val="343433"/>
      <w:szCs w:val="28"/>
      <w:lang w:val="en-US"/>
    </w:rPr>
  </w:style>
  <w:style w:type="paragraph" w:customStyle="1" w:styleId="BBBodyText">
    <w:name w:val="BB Body Text"/>
    <w:basedOn w:val="Normal"/>
    <w:rsid w:val="000F620B"/>
    <w:pPr>
      <w:jc w:val="both"/>
    </w:pPr>
    <w:rPr>
      <w:rFonts w:ascii="Avenir Light" w:hAnsi="Avenir Light" w:cs="Gill Sans Light"/>
      <w:color w:val="343433"/>
      <w:lang w:val="en-US"/>
    </w:rPr>
  </w:style>
  <w:style w:type="paragraph" w:customStyle="1" w:styleId="BBIllustration">
    <w:name w:val="BB Illustration"/>
    <w:basedOn w:val="Normal"/>
    <w:rsid w:val="000F620B"/>
    <w:pPr>
      <w:jc w:val="center"/>
    </w:pPr>
    <w:rPr>
      <w:rFonts w:ascii="Avenir Light" w:hAnsi="Avenir Light" w:cs="Gill Sans Light"/>
      <w:i/>
      <w:color w:val="44546A" w:themeColor="text2"/>
      <w:sz w:val="20"/>
      <w:lang w:val="en-US"/>
    </w:rPr>
  </w:style>
  <w:style w:type="paragraph" w:customStyle="1" w:styleId="p1">
    <w:name w:val="p1"/>
    <w:basedOn w:val="Normal"/>
    <w:rsid w:val="000F620B"/>
    <w:rPr>
      <w:rFonts w:ascii="Times" w:hAnsi="Times" w:cs="Times New Roman"/>
      <w:sz w:val="14"/>
      <w:szCs w:val="14"/>
      <w:lang w:val="en-US" w:eastAsia="en-GB"/>
    </w:rPr>
  </w:style>
  <w:style w:type="paragraph" w:customStyle="1" w:styleId="p2">
    <w:name w:val="p2"/>
    <w:basedOn w:val="Normal"/>
    <w:rsid w:val="000F620B"/>
    <w:rPr>
      <w:rFonts w:ascii="Helvetica" w:hAnsi="Helvetica" w:cs="Times New Roman"/>
      <w:sz w:val="14"/>
      <w:szCs w:val="14"/>
      <w:lang w:val="en-US" w:eastAsia="en-GB"/>
    </w:rPr>
  </w:style>
  <w:style w:type="character" w:customStyle="1" w:styleId="s1">
    <w:name w:val="s1"/>
    <w:basedOn w:val="DefaultParagraphFont"/>
    <w:rsid w:val="000F620B"/>
    <w:rPr>
      <w:rFonts w:ascii="Helvetica" w:hAnsi="Helvetica" w:hint="default"/>
      <w:sz w:val="14"/>
      <w:szCs w:val="14"/>
    </w:rPr>
  </w:style>
  <w:style w:type="paragraph" w:customStyle="1" w:styleId="clearleft">
    <w:name w:val="clearleft"/>
    <w:basedOn w:val="Normal"/>
    <w:rsid w:val="000F620B"/>
    <w:pPr>
      <w:spacing w:before="100" w:beforeAutospacing="1" w:after="100" w:afterAutospacing="1"/>
    </w:pPr>
    <w:rPr>
      <w:rFonts w:ascii="Gill Sans Light" w:hAnsi="Gill Sans Light" w:cs="Gill Sans Light"/>
      <w:lang w:val="en-US"/>
    </w:rPr>
  </w:style>
  <w:style w:type="character" w:customStyle="1" w:styleId="mi">
    <w:name w:val="mi"/>
    <w:basedOn w:val="DefaultParagraphFont"/>
    <w:rsid w:val="000F620B"/>
  </w:style>
  <w:style w:type="character" w:customStyle="1" w:styleId="mn">
    <w:name w:val="mn"/>
    <w:basedOn w:val="DefaultParagraphFont"/>
    <w:rsid w:val="000F620B"/>
  </w:style>
  <w:style w:type="character" w:customStyle="1" w:styleId="mo">
    <w:name w:val="mo"/>
    <w:basedOn w:val="DefaultParagraphFont"/>
    <w:rsid w:val="000F620B"/>
  </w:style>
  <w:style w:type="paragraph" w:customStyle="1" w:styleId="textbox">
    <w:name w:val="textbox"/>
    <w:basedOn w:val="Normal"/>
    <w:rsid w:val="000F620B"/>
    <w:pPr>
      <w:spacing w:before="100" w:beforeAutospacing="1" w:after="100" w:afterAutospacing="1"/>
    </w:pPr>
    <w:rPr>
      <w:rFonts w:ascii="Times New Roman" w:hAnsi="Times New Roman" w:cs="Times New Roman"/>
      <w:lang w:eastAsia="en-GB"/>
    </w:rPr>
  </w:style>
  <w:style w:type="character" w:customStyle="1" w:styleId="TableboldcenterCharChar">
    <w:name w:val="Table bold center Char Char"/>
    <w:basedOn w:val="DefaultParagraphFont"/>
    <w:link w:val="TableboldcenterChar"/>
    <w:locked/>
    <w:rsid w:val="000F620B"/>
    <w:rPr>
      <w:rFonts w:ascii="Arial" w:hAnsi="Arial" w:cs="Arial"/>
      <w:b/>
      <w:bCs/>
    </w:rPr>
  </w:style>
  <w:style w:type="paragraph" w:customStyle="1" w:styleId="TableboldcenterChar">
    <w:name w:val="Table bold center Char"/>
    <w:basedOn w:val="Normal"/>
    <w:link w:val="TableboldcenterCharChar"/>
    <w:rsid w:val="000F620B"/>
    <w:pPr>
      <w:spacing w:before="120" w:after="120"/>
      <w:jc w:val="center"/>
    </w:pPr>
    <w:rPr>
      <w:b/>
      <w:bCs/>
    </w:rPr>
  </w:style>
  <w:style w:type="paragraph" w:customStyle="1" w:styleId="SpacerBrix">
    <w:name w:val="Spacer Brix"/>
    <w:basedOn w:val="Normal"/>
    <w:rsid w:val="000F620B"/>
    <w:rPr>
      <w:rFonts w:eastAsia="Times New Roman" w:cs="Times New Roman"/>
      <w:b/>
      <w:sz w:val="8"/>
      <w:szCs w:val="8"/>
    </w:rPr>
  </w:style>
  <w:style w:type="character" w:customStyle="1" w:styleId="NormalBoldCharChar">
    <w:name w:val="Normal Bold Char Char"/>
    <w:locked/>
    <w:rsid w:val="000F620B"/>
    <w:rPr>
      <w:rFonts w:ascii="MS Mincho" w:eastAsia="MS Mincho" w:hAnsi="MS Mincho"/>
      <w:b/>
      <w:bCs/>
      <w:sz w:val="22"/>
      <w:szCs w:val="22"/>
      <w:lang w:eastAsia="ja-JP"/>
    </w:rPr>
  </w:style>
  <w:style w:type="paragraph" w:customStyle="1" w:styleId="Tablecontentnormal">
    <w:name w:val="Table content normal"/>
    <w:basedOn w:val="Normal"/>
    <w:rsid w:val="000F620B"/>
    <w:pPr>
      <w:spacing w:before="120" w:after="120"/>
    </w:pPr>
    <w:rPr>
      <w:rFonts w:eastAsia="Times New Roman" w:cs="Times New Roman"/>
      <w:bCs/>
    </w:rPr>
  </w:style>
  <w:style w:type="paragraph" w:customStyle="1" w:styleId="FG-Bullets">
    <w:name w:val="FG-Bullets"/>
    <w:basedOn w:val="Normal"/>
    <w:rsid w:val="000F620B"/>
    <w:pPr>
      <w:numPr>
        <w:numId w:val="20"/>
      </w:numPr>
      <w:spacing w:before="120" w:after="120" w:line="360" w:lineRule="auto"/>
      <w:jc w:val="both"/>
    </w:pPr>
    <w:rPr>
      <w:rFonts w:eastAsia="MS Mincho" w:cs="Times New Roman"/>
      <w:lang w:eastAsia="en-ZA"/>
    </w:rPr>
  </w:style>
  <w:style w:type="character" w:customStyle="1" w:styleId="definition">
    <w:name w:val="definition"/>
    <w:basedOn w:val="DefaultParagraphFont"/>
    <w:rsid w:val="000F620B"/>
  </w:style>
  <w:style w:type="character" w:customStyle="1" w:styleId="def">
    <w:name w:val="def"/>
    <w:basedOn w:val="DefaultParagraphFont"/>
    <w:rsid w:val="000F620B"/>
  </w:style>
  <w:style w:type="character" w:customStyle="1" w:styleId="nondv-xref">
    <w:name w:val="nondv-xref"/>
    <w:basedOn w:val="DefaultParagraphFont"/>
    <w:rsid w:val="000F620B"/>
  </w:style>
  <w:style w:type="character" w:customStyle="1" w:styleId="gloss">
    <w:name w:val="gloss"/>
    <w:basedOn w:val="DefaultParagraphFont"/>
    <w:rsid w:val="000F620B"/>
  </w:style>
  <w:style w:type="table" w:customStyle="1" w:styleId="TableGrid0">
    <w:name w:val="TableGrid"/>
    <w:rsid w:val="000F620B"/>
    <w:rPr>
      <w:rFonts w:eastAsia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0F620B"/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0F620B"/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0F620B"/>
    <w:rPr>
      <w:lang w:val="en-Z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4">
    <w:name w:val="Table Grid4"/>
    <w:basedOn w:val="TableNormal"/>
    <w:next w:val="TableGrid"/>
    <w:uiPriority w:val="59"/>
    <w:rsid w:val="000F620B"/>
    <w:rPr>
      <w:lang w:val="en-Z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Tabletextcentred">
    <w:name w:val="Table text centred"/>
    <w:basedOn w:val="Tabletext"/>
    <w:link w:val="TabletextcentredChar"/>
    <w:rsid w:val="00EE0968"/>
    <w:pPr>
      <w:jc w:val="center"/>
    </w:pPr>
    <w:rPr>
      <w:sz w:val="20"/>
    </w:rPr>
  </w:style>
  <w:style w:type="paragraph" w:customStyle="1" w:styleId="CITableHeading">
    <w:name w:val="CI Table Heading"/>
    <w:basedOn w:val="Tabletext"/>
    <w:link w:val="CITableHeadingChar"/>
    <w:qFormat/>
    <w:rsid w:val="004E5BA1"/>
    <w:pPr>
      <w:jc w:val="center"/>
    </w:pPr>
    <w:rPr>
      <w:b/>
      <w:sz w:val="24"/>
    </w:rPr>
  </w:style>
  <w:style w:type="character" w:customStyle="1" w:styleId="TabletextcentredChar">
    <w:name w:val="Table text centred Char"/>
    <w:basedOn w:val="TabletextChar"/>
    <w:link w:val="Tabletextcentred"/>
    <w:rsid w:val="00EE0968"/>
    <w:rPr>
      <w:rFonts w:ascii="Gill Sans Light" w:hAnsi="Gill Sans Light" w:cs="Gill Sans Light"/>
      <w:noProof/>
      <w:color w:val="0D0D0D" w:themeColor="text1" w:themeTint="F2"/>
      <w:sz w:val="20"/>
      <w:szCs w:val="22"/>
      <w:lang w:val="en-ZA"/>
    </w:rPr>
  </w:style>
  <w:style w:type="character" w:customStyle="1" w:styleId="imagecaption">
    <w:name w:val="imagecaption"/>
    <w:basedOn w:val="DefaultParagraphFont"/>
    <w:rsid w:val="00311556"/>
  </w:style>
  <w:style w:type="character" w:customStyle="1" w:styleId="CITableHeadingChar">
    <w:name w:val="CI Table Heading Char"/>
    <w:basedOn w:val="TabletextChar"/>
    <w:link w:val="CITableHeading"/>
    <w:rsid w:val="004E5BA1"/>
    <w:rPr>
      <w:rFonts w:ascii="Gill Sans Light" w:hAnsi="Gill Sans Light" w:cs="Gill Sans Light"/>
      <w:b/>
      <w:noProof/>
      <w:color w:val="0D0D0D" w:themeColor="text1" w:themeTint="F2"/>
      <w:sz w:val="22"/>
      <w:szCs w:val="22"/>
      <w:lang w:val="en-US"/>
    </w:rPr>
  </w:style>
  <w:style w:type="paragraph" w:customStyle="1" w:styleId="Righttabletext">
    <w:name w:val="Right table text"/>
    <w:basedOn w:val="Tabletext"/>
    <w:link w:val="RighttabletextChar"/>
    <w:autoRedefine/>
    <w:rsid w:val="008E645A"/>
    <w:pPr>
      <w:jc w:val="right"/>
    </w:pPr>
    <w:rPr>
      <w:b/>
    </w:rPr>
  </w:style>
  <w:style w:type="character" w:customStyle="1" w:styleId="RighttabletextChar">
    <w:name w:val="Right table text Char"/>
    <w:basedOn w:val="TabletextChar"/>
    <w:link w:val="Righttabletext"/>
    <w:rsid w:val="008E645A"/>
    <w:rPr>
      <w:rFonts w:ascii="Gill Sans Light" w:hAnsi="Gill Sans Light" w:cs="Gill Sans Light"/>
      <w:b/>
      <w:noProof/>
      <w:color w:val="0D0D0D" w:themeColor="text1" w:themeTint="F2"/>
      <w:sz w:val="22"/>
      <w:szCs w:val="22"/>
      <w:lang w:val="en-US"/>
    </w:rPr>
  </w:style>
  <w:style w:type="paragraph" w:customStyle="1" w:styleId="Lefttable">
    <w:name w:val="Left table"/>
    <w:basedOn w:val="Righttabletext"/>
    <w:link w:val="LefttableChar"/>
    <w:autoRedefine/>
    <w:rsid w:val="004E5BA1"/>
  </w:style>
  <w:style w:type="paragraph" w:customStyle="1" w:styleId="Tablenumbers">
    <w:name w:val="Table numbers"/>
    <w:basedOn w:val="Tabletext"/>
    <w:link w:val="TablenumbersChar"/>
    <w:rsid w:val="00D046D8"/>
    <w:pPr>
      <w:numPr>
        <w:numId w:val="21"/>
      </w:numPr>
      <w:ind w:left="447" w:hanging="425"/>
    </w:pPr>
  </w:style>
  <w:style w:type="character" w:customStyle="1" w:styleId="LefttableChar">
    <w:name w:val="Left table Char"/>
    <w:basedOn w:val="RighttabletextChar"/>
    <w:link w:val="Lefttable"/>
    <w:rsid w:val="004E5BA1"/>
    <w:rPr>
      <w:rFonts w:ascii="Gill Sans Light" w:hAnsi="Gill Sans Light" w:cs="Gill Sans Light"/>
      <w:b/>
      <w:noProof/>
      <w:color w:val="0D0D0D" w:themeColor="text1" w:themeTint="F2"/>
      <w:sz w:val="22"/>
      <w:szCs w:val="22"/>
      <w:lang w:val="en-US"/>
    </w:rPr>
  </w:style>
  <w:style w:type="character" w:customStyle="1" w:styleId="TablenumbersChar">
    <w:name w:val="Table numbers Char"/>
    <w:basedOn w:val="TabletextChar"/>
    <w:link w:val="Tablenumbers"/>
    <w:rsid w:val="00D046D8"/>
    <w:rPr>
      <w:rFonts w:ascii="Avenir Book" w:hAnsi="Avenir Book" w:cs="Gill Sans Light"/>
      <w:noProof/>
      <w:color w:val="262626" w:themeColor="text1" w:themeTint="D9"/>
      <w:sz w:val="22"/>
      <w:szCs w:val="22"/>
      <w:lang w:val="en-ZA"/>
    </w:rPr>
  </w:style>
  <w:style w:type="table" w:styleId="LightList-Accent3">
    <w:name w:val="Light List Accent 3"/>
    <w:basedOn w:val="TableNormal"/>
    <w:uiPriority w:val="61"/>
    <w:semiHidden/>
    <w:unhideWhenUsed/>
    <w:rsid w:val="00A04B08"/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04B08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character" w:customStyle="1" w:styleId="listcolor">
    <w:name w:val="listcolor"/>
    <w:basedOn w:val="DefaultParagraphFont"/>
    <w:rsid w:val="008C4A14"/>
  </w:style>
  <w:style w:type="character" w:customStyle="1" w:styleId="additalic">
    <w:name w:val="additalic"/>
    <w:basedOn w:val="DefaultParagraphFont"/>
    <w:rsid w:val="008C4A14"/>
  </w:style>
  <w:style w:type="paragraph" w:customStyle="1" w:styleId="additalic1">
    <w:name w:val="additalic1"/>
    <w:basedOn w:val="Normal"/>
    <w:rsid w:val="008C4A1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Quote1">
    <w:name w:val="Quote1"/>
    <w:basedOn w:val="DefaultParagraphFont"/>
    <w:rsid w:val="008C4A14"/>
  </w:style>
  <w:style w:type="paragraph" w:customStyle="1" w:styleId="tabbedch10">
    <w:name w:val="tabbedch10"/>
    <w:basedOn w:val="Normal"/>
    <w:rsid w:val="008C4A1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marginterm">
    <w:name w:val="margin_term"/>
    <w:basedOn w:val="DefaultParagraphFont"/>
    <w:rsid w:val="00D95EFF"/>
  </w:style>
  <w:style w:type="character" w:customStyle="1" w:styleId="footnote">
    <w:name w:val="footnote"/>
    <w:basedOn w:val="DefaultParagraphFont"/>
    <w:rsid w:val="00D95EFF"/>
  </w:style>
  <w:style w:type="character" w:customStyle="1" w:styleId="A8">
    <w:name w:val="A8"/>
    <w:uiPriority w:val="99"/>
    <w:rsid w:val="00B22DBE"/>
    <w:rPr>
      <w:rFonts w:cs="Avenir Book"/>
      <w:color w:val="000000"/>
      <w:sz w:val="14"/>
      <w:szCs w:val="14"/>
    </w:rPr>
  </w:style>
  <w:style w:type="paragraph" w:customStyle="1" w:styleId="Pa5">
    <w:name w:val="Pa5"/>
    <w:basedOn w:val="Default"/>
    <w:next w:val="Default"/>
    <w:uiPriority w:val="99"/>
    <w:rsid w:val="00B22DBE"/>
    <w:pPr>
      <w:spacing w:line="221" w:lineRule="atLeast"/>
    </w:pPr>
    <w:rPr>
      <w:rFonts w:ascii="Avenir Book" w:eastAsiaTheme="minorHAnsi" w:hAnsi="Avenir Book" w:cstheme="minorBidi"/>
      <w:color w:val="auto"/>
      <w:lang w:val="en-US" w:eastAsia="en-US"/>
    </w:rPr>
  </w:style>
  <w:style w:type="paragraph" w:customStyle="1" w:styleId="FLPTitle">
    <w:name w:val="FLP Title"/>
    <w:basedOn w:val="Normal"/>
    <w:rsid w:val="00E94226"/>
    <w:pPr>
      <w:spacing w:after="240" w:line="288" w:lineRule="auto"/>
    </w:pPr>
    <w:rPr>
      <w:rFonts w:ascii="Gill Sans" w:hAnsi="Gill Sans" w:cs="Gill Sans"/>
      <w:smallCaps/>
      <w:color w:val="808080" w:themeColor="background1" w:themeShade="80"/>
      <w:sz w:val="56"/>
    </w:rPr>
  </w:style>
  <w:style w:type="paragraph" w:customStyle="1" w:styleId="FLPBodyText">
    <w:name w:val="FLP Body Text"/>
    <w:basedOn w:val="Normal"/>
    <w:link w:val="FLPBodyTextChar"/>
    <w:rsid w:val="00E94226"/>
    <w:pPr>
      <w:spacing w:after="200" w:line="276" w:lineRule="auto"/>
      <w:jc w:val="both"/>
    </w:pPr>
    <w:rPr>
      <w:rFonts w:ascii="Avenir Book" w:hAnsi="Avenir Book" w:cs="Gill Sans Light"/>
    </w:rPr>
  </w:style>
  <w:style w:type="paragraph" w:customStyle="1" w:styleId="FLPHeading1">
    <w:name w:val="FLP Heading 1"/>
    <w:basedOn w:val="Normal"/>
    <w:link w:val="FLPHeading1Char"/>
    <w:rsid w:val="00E94226"/>
    <w:pPr>
      <w:spacing w:after="200" w:line="276" w:lineRule="auto"/>
      <w:jc w:val="both"/>
    </w:pPr>
    <w:rPr>
      <w:rFonts w:ascii="Avenir Book" w:hAnsi="Avenir Book" w:cs="Gill Sans Light"/>
      <w:smallCaps/>
      <w:color w:val="1F3864" w:themeColor="accent1" w:themeShade="80"/>
      <w:sz w:val="40"/>
      <w:lang w:val="en"/>
    </w:rPr>
  </w:style>
  <w:style w:type="paragraph" w:customStyle="1" w:styleId="FLPBulletslevel1">
    <w:name w:val="FLP Bullets level 1"/>
    <w:basedOn w:val="ListParagraph"/>
    <w:link w:val="FLPBulletslevel1Char"/>
    <w:rsid w:val="00E94226"/>
    <w:pPr>
      <w:spacing w:after="120" w:line="276" w:lineRule="auto"/>
      <w:ind w:hanging="360"/>
      <w:jc w:val="both"/>
    </w:pPr>
    <w:rPr>
      <w:rFonts w:ascii="Avenir Book" w:hAnsi="Avenir Book" w:cs="Gill Sans Light"/>
      <w:noProof/>
      <w:lang w:val="en-ZA"/>
    </w:rPr>
  </w:style>
  <w:style w:type="paragraph" w:customStyle="1" w:styleId="FLPIllustration">
    <w:name w:val="FLP Illustration"/>
    <w:basedOn w:val="FLPBodyText"/>
    <w:rsid w:val="00E94226"/>
    <w:pPr>
      <w:spacing w:after="120"/>
      <w:jc w:val="center"/>
    </w:pPr>
    <w:rPr>
      <w:i/>
    </w:rPr>
  </w:style>
  <w:style w:type="paragraph" w:customStyle="1" w:styleId="FLPHeading2">
    <w:name w:val="FLP Heading 2"/>
    <w:basedOn w:val="Normal"/>
    <w:link w:val="FLPHeading2Char"/>
    <w:rsid w:val="00E94226"/>
    <w:pPr>
      <w:spacing w:after="160" w:line="276" w:lineRule="auto"/>
      <w:jc w:val="both"/>
    </w:pPr>
    <w:rPr>
      <w:rFonts w:ascii="Avenir Book" w:hAnsi="Avenir Book" w:cs="Gill Sans Light"/>
      <w:color w:val="44546A" w:themeColor="text2"/>
      <w:sz w:val="28"/>
      <w:szCs w:val="28"/>
    </w:rPr>
  </w:style>
  <w:style w:type="character" w:customStyle="1" w:styleId="FLPHeading2Char">
    <w:name w:val="FLP Heading 2 Char"/>
    <w:basedOn w:val="DefaultParagraphFont"/>
    <w:link w:val="FLPHeading2"/>
    <w:rsid w:val="00E94226"/>
    <w:rPr>
      <w:rFonts w:ascii="Avenir Book" w:hAnsi="Avenir Book" w:cs="Gill Sans Light"/>
      <w:color w:val="44546A" w:themeColor="text2"/>
      <w:sz w:val="28"/>
      <w:szCs w:val="28"/>
    </w:rPr>
  </w:style>
  <w:style w:type="character" w:customStyle="1" w:styleId="FLPBodyTextChar">
    <w:name w:val="FLP Body Text Char"/>
    <w:basedOn w:val="DefaultParagraphFont"/>
    <w:link w:val="FLPBodyText"/>
    <w:rsid w:val="00E94226"/>
    <w:rPr>
      <w:rFonts w:ascii="Avenir Book" w:hAnsi="Avenir Book" w:cs="Gill Sans Light"/>
      <w:color w:val="262626" w:themeColor="text1" w:themeTint="D9"/>
      <w:sz w:val="22"/>
      <w:szCs w:val="22"/>
    </w:rPr>
  </w:style>
  <w:style w:type="character" w:customStyle="1" w:styleId="FLPBulletslevel1Char">
    <w:name w:val="FLP Bullets level 1 Char"/>
    <w:basedOn w:val="ListParagraphChar"/>
    <w:link w:val="FLPBulletslevel1"/>
    <w:rsid w:val="00E94226"/>
    <w:rPr>
      <w:rFonts w:ascii="Avenir Book" w:hAnsi="Avenir Book" w:cs="Gill Sans Light"/>
      <w:noProof/>
      <w:color w:val="262626" w:themeColor="text1" w:themeTint="D9"/>
      <w:sz w:val="22"/>
      <w:szCs w:val="22"/>
      <w:lang w:val="en-ZA"/>
    </w:rPr>
  </w:style>
  <w:style w:type="character" w:customStyle="1" w:styleId="FLPHeading1Char">
    <w:name w:val="FLP Heading 1 Char"/>
    <w:basedOn w:val="DefaultParagraphFont"/>
    <w:link w:val="FLPHeading1"/>
    <w:rsid w:val="00E94226"/>
    <w:rPr>
      <w:rFonts w:ascii="Avenir Book" w:hAnsi="Avenir Book" w:cs="Gill Sans Light"/>
      <w:smallCaps/>
      <w:color w:val="1F3864" w:themeColor="accent1" w:themeShade="80"/>
      <w:sz w:val="40"/>
      <w:lang w:val="en"/>
    </w:rPr>
  </w:style>
  <w:style w:type="paragraph" w:customStyle="1" w:styleId="FLP-Heading3">
    <w:name w:val="FLP - Heading 3"/>
    <w:basedOn w:val="FLPBodyText"/>
    <w:rsid w:val="00E94226"/>
    <w:rPr>
      <w:b/>
      <w:color w:val="595959" w:themeColor="text1" w:themeTint="A6"/>
    </w:rPr>
  </w:style>
  <w:style w:type="paragraph" w:customStyle="1" w:styleId="FLPBulletlevel2">
    <w:name w:val="FLP Bullet level 2"/>
    <w:basedOn w:val="ListParagraph"/>
    <w:rsid w:val="003C2786"/>
    <w:pPr>
      <w:spacing w:after="240" w:line="276" w:lineRule="auto"/>
      <w:ind w:left="1440" w:hanging="360"/>
      <w:jc w:val="both"/>
    </w:pPr>
    <w:rPr>
      <w:rFonts w:ascii="Avenir Book" w:hAnsi="Avenir Book" w:cs="Gill Sans Light"/>
    </w:rPr>
  </w:style>
  <w:style w:type="paragraph" w:customStyle="1" w:styleId="FLPHilight">
    <w:name w:val="FLP Hilight"/>
    <w:basedOn w:val="Normal"/>
    <w:rsid w:val="003C2786"/>
    <w:pPr>
      <w:spacing w:after="240" w:line="276" w:lineRule="auto"/>
      <w:jc w:val="both"/>
    </w:pPr>
    <w:rPr>
      <w:rFonts w:ascii="Gill Sans" w:hAnsi="Gill Sans" w:cs="Gill Sans"/>
      <w:color w:val="7F7F7F" w:themeColor="text1" w:themeTint="80"/>
    </w:rPr>
  </w:style>
  <w:style w:type="paragraph" w:customStyle="1" w:styleId="FLPNumberedlist">
    <w:name w:val="FLP Numbered list"/>
    <w:basedOn w:val="FLPBulletslevel1"/>
    <w:link w:val="FLPNumberedlistChar"/>
    <w:rsid w:val="003C2786"/>
    <w:pPr>
      <w:ind w:left="1080"/>
    </w:pPr>
  </w:style>
  <w:style w:type="character" w:customStyle="1" w:styleId="FLPNumberedlistChar">
    <w:name w:val="FLP Numbered list Char"/>
    <w:basedOn w:val="FLPBulletslevel1Char"/>
    <w:link w:val="FLPNumberedlist"/>
    <w:rsid w:val="003C2786"/>
    <w:rPr>
      <w:rFonts w:ascii="Avenir Book" w:hAnsi="Avenir Book" w:cs="Gill Sans Light"/>
      <w:noProof/>
      <w:color w:val="262626" w:themeColor="text1" w:themeTint="D9"/>
      <w:sz w:val="22"/>
      <w:szCs w:val="22"/>
      <w:lang w:val="en-ZA"/>
    </w:rPr>
  </w:style>
  <w:style w:type="paragraph" w:customStyle="1" w:styleId="FLPweblist">
    <w:name w:val="FLP web list"/>
    <w:basedOn w:val="FLPBodyText"/>
    <w:link w:val="FLPweblistChar"/>
    <w:rsid w:val="003C2786"/>
    <w:pPr>
      <w:spacing w:after="0" w:line="360" w:lineRule="auto"/>
    </w:pPr>
  </w:style>
  <w:style w:type="character" w:customStyle="1" w:styleId="FLPweblistChar">
    <w:name w:val="FLP web list Char"/>
    <w:basedOn w:val="FLPBodyTextChar"/>
    <w:link w:val="FLPweblist"/>
    <w:rsid w:val="003C2786"/>
    <w:rPr>
      <w:rFonts w:ascii="Avenir Book" w:hAnsi="Avenir Book" w:cs="Gill Sans Light"/>
      <w:color w:val="262626" w:themeColor="text1" w:themeTint="D9"/>
      <w:sz w:val="22"/>
      <w:szCs w:val="22"/>
    </w:rPr>
  </w:style>
  <w:style w:type="paragraph" w:customStyle="1" w:styleId="FLPBoldbody">
    <w:name w:val="FLP Bold body"/>
    <w:basedOn w:val="FLPBodyText"/>
    <w:link w:val="FLPBoldbodyChar"/>
    <w:rsid w:val="003C2786"/>
    <w:rPr>
      <w:b/>
    </w:rPr>
  </w:style>
  <w:style w:type="character" w:customStyle="1" w:styleId="FLPBoldbodyChar">
    <w:name w:val="FLP Bold body Char"/>
    <w:basedOn w:val="FLPBodyTextChar"/>
    <w:link w:val="FLPBoldbody"/>
    <w:rsid w:val="003C2786"/>
    <w:rPr>
      <w:rFonts w:ascii="Avenir Book" w:hAnsi="Avenir Book" w:cs="Gill Sans Light"/>
      <w:b/>
      <w:color w:val="262626" w:themeColor="text1" w:themeTint="D9"/>
      <w:sz w:val="22"/>
      <w:szCs w:val="22"/>
    </w:rPr>
  </w:style>
  <w:style w:type="paragraph" w:customStyle="1" w:styleId="FLPTableHeading">
    <w:name w:val="FLP Table Heading"/>
    <w:basedOn w:val="Tabletext"/>
    <w:link w:val="FLPTableHeadingChar"/>
    <w:rsid w:val="003C2786"/>
    <w:pPr>
      <w:jc w:val="center"/>
    </w:pPr>
    <w:rPr>
      <w:b/>
      <w:noProof/>
      <w:lang w:val="en-ZA"/>
    </w:rPr>
  </w:style>
  <w:style w:type="character" w:customStyle="1" w:styleId="FLPTableHeadingChar">
    <w:name w:val="FLP Table Heading Char"/>
    <w:basedOn w:val="TabletextChar"/>
    <w:link w:val="FLPTableHeading"/>
    <w:rsid w:val="003C2786"/>
    <w:rPr>
      <w:rFonts w:ascii="Avenir Book" w:hAnsi="Avenir Book" w:cs="Gill Sans Light"/>
      <w:b/>
      <w:noProof/>
      <w:color w:val="262626" w:themeColor="text1" w:themeTint="D9"/>
      <w:sz w:val="22"/>
      <w:szCs w:val="22"/>
      <w:lang w:val="en-ZA"/>
    </w:rPr>
  </w:style>
  <w:style w:type="paragraph" w:customStyle="1" w:styleId="GMMDiagrams">
    <w:name w:val="GMM Diagrams"/>
    <w:basedOn w:val="Normal"/>
    <w:link w:val="GMMDiagramsChar"/>
    <w:rsid w:val="003C2786"/>
    <w:pPr>
      <w:spacing w:after="160"/>
      <w:jc w:val="center"/>
    </w:pPr>
    <w:rPr>
      <w:rFonts w:ascii="Gill Sans Light" w:hAnsi="Gill Sans Light"/>
      <w:i/>
      <w:sz w:val="18"/>
      <w:szCs w:val="18"/>
    </w:rPr>
  </w:style>
  <w:style w:type="character" w:customStyle="1" w:styleId="GMMDiagramsChar">
    <w:name w:val="GMM Diagrams Char"/>
    <w:basedOn w:val="DefaultParagraphFont"/>
    <w:link w:val="GMMDiagrams"/>
    <w:rsid w:val="003C2786"/>
    <w:rPr>
      <w:rFonts w:ascii="Gill Sans Light" w:hAnsi="Gill Sans Light"/>
      <w:i/>
      <w:sz w:val="18"/>
      <w:szCs w:val="18"/>
    </w:rPr>
  </w:style>
  <w:style w:type="paragraph" w:customStyle="1" w:styleId="Hilight">
    <w:name w:val="Hilight"/>
    <w:basedOn w:val="Normal"/>
    <w:link w:val="HilightChar"/>
    <w:rsid w:val="003C2786"/>
    <w:pPr>
      <w:spacing w:after="160" w:line="259" w:lineRule="auto"/>
      <w:jc w:val="both"/>
    </w:pPr>
    <w:rPr>
      <w:rFonts w:ascii="Gill Sans" w:hAnsi="Gill Sans"/>
    </w:rPr>
  </w:style>
  <w:style w:type="character" w:customStyle="1" w:styleId="HilightChar">
    <w:name w:val="Hilight Char"/>
    <w:basedOn w:val="DefaultParagraphFont"/>
    <w:link w:val="Hilight"/>
    <w:rsid w:val="003C2786"/>
    <w:rPr>
      <w:rFonts w:ascii="Gill Sans" w:hAnsi="Gill Sans"/>
      <w:sz w:val="22"/>
      <w:szCs w:val="22"/>
    </w:rPr>
  </w:style>
  <w:style w:type="paragraph" w:customStyle="1" w:styleId="BasicParagraph">
    <w:name w:val="[Basic Paragraph]"/>
    <w:basedOn w:val="Normal"/>
    <w:uiPriority w:val="99"/>
    <w:rsid w:val="003C2786"/>
    <w:pPr>
      <w:tabs>
        <w:tab w:val="left" w:pos="2860"/>
        <w:tab w:val="left" w:pos="4100"/>
        <w:tab w:val="left" w:leader="dot" w:pos="5000"/>
        <w:tab w:val="left" w:leader="dot" w:pos="5900"/>
        <w:tab w:val="left" w:leader="dot" w:pos="6800"/>
        <w:tab w:val="left" w:leader="dot" w:pos="7700"/>
      </w:tabs>
      <w:autoSpaceDE w:val="0"/>
      <w:autoSpaceDN w:val="0"/>
      <w:adjustRightInd w:val="0"/>
      <w:spacing w:line="288" w:lineRule="auto"/>
      <w:jc w:val="center"/>
      <w:textAlignment w:val="center"/>
    </w:pPr>
    <w:rPr>
      <w:rFonts w:ascii="Times New Roman" w:hAnsi="Times New Roman" w:cs="Times New Roman"/>
      <w:color w:val="000000"/>
      <w:lang w:val="en-US"/>
    </w:rPr>
  </w:style>
  <w:style w:type="character" w:customStyle="1" w:styleId="Red-highlights">
    <w:name w:val="Red - highlights"/>
    <w:uiPriority w:val="99"/>
    <w:rsid w:val="003C2786"/>
    <w:rPr>
      <w:rFonts w:ascii="Futura Medium" w:hAnsi="Futura Medium" w:cs="Futura Medium"/>
      <w:color w:val="D12229"/>
      <w:w w:val="100"/>
      <w:sz w:val="22"/>
      <w:szCs w:val="22"/>
    </w:rPr>
  </w:style>
  <w:style w:type="paragraph" w:customStyle="1" w:styleId="ElectricalSectionHeacer">
    <w:name w:val="Electrical Section Heacer"/>
    <w:basedOn w:val="Heading1"/>
    <w:link w:val="ElectricalSectionHeacerChar"/>
    <w:rsid w:val="003C2786"/>
    <w:pPr>
      <w:spacing w:line="259" w:lineRule="auto"/>
    </w:pPr>
    <w:rPr>
      <w:rFonts w:ascii="Gill Sans Std Light" w:hAnsi="Gill Sans Std Light"/>
      <w:noProof/>
      <w:color w:val="4D4D4D"/>
      <w:sz w:val="52"/>
      <w:szCs w:val="52"/>
      <w:u w:val="single"/>
      <w:lang w:eastAsia="en-ZA"/>
    </w:rPr>
  </w:style>
  <w:style w:type="character" w:customStyle="1" w:styleId="ElectricalSectionHeacerChar">
    <w:name w:val="Electrical Section Heacer Char"/>
    <w:basedOn w:val="Heading1Char"/>
    <w:link w:val="ElectricalSectionHeacer"/>
    <w:rsid w:val="003C2786"/>
    <w:rPr>
      <w:rFonts w:ascii="Gill Sans Std Light" w:eastAsiaTheme="majorEastAsia" w:hAnsi="Gill Sans Std Light" w:cstheme="majorBidi"/>
      <w:noProof/>
      <w:color w:val="4D4D4D"/>
      <w:sz w:val="52"/>
      <w:szCs w:val="52"/>
      <w:u w:val="single"/>
      <w:lang w:eastAsia="en-ZA"/>
    </w:rPr>
  </w:style>
  <w:style w:type="paragraph" w:customStyle="1" w:styleId="GMMHeading2">
    <w:name w:val="GMM Heading 2"/>
    <w:basedOn w:val="Normal"/>
    <w:link w:val="GMMHeading2Char"/>
    <w:rsid w:val="003C2786"/>
    <w:pPr>
      <w:spacing w:before="240" w:after="240" w:line="259" w:lineRule="auto"/>
    </w:pPr>
    <w:rPr>
      <w:rFonts w:ascii="Gill Sans" w:hAnsi="Gill Sans"/>
      <w:color w:val="00579A"/>
    </w:rPr>
  </w:style>
  <w:style w:type="paragraph" w:customStyle="1" w:styleId="ElecDiagrams">
    <w:name w:val="Elec Diagrams"/>
    <w:basedOn w:val="Hilight"/>
    <w:link w:val="ElecDiagramsChar"/>
    <w:rsid w:val="003C2786"/>
    <w:pPr>
      <w:jc w:val="center"/>
    </w:pPr>
    <w:rPr>
      <w:i/>
      <w:sz w:val="18"/>
      <w:szCs w:val="18"/>
    </w:rPr>
  </w:style>
  <w:style w:type="character" w:customStyle="1" w:styleId="GMMHeading2Char">
    <w:name w:val="GMM Heading 2 Char"/>
    <w:basedOn w:val="DefaultParagraphFont"/>
    <w:link w:val="GMMHeading2"/>
    <w:rsid w:val="003C2786"/>
    <w:rPr>
      <w:rFonts w:ascii="Gill Sans" w:hAnsi="Gill Sans"/>
      <w:color w:val="00579A"/>
      <w:szCs w:val="22"/>
    </w:rPr>
  </w:style>
  <w:style w:type="character" w:customStyle="1" w:styleId="ElecDiagramsChar">
    <w:name w:val="Elec Diagrams Char"/>
    <w:basedOn w:val="HilightChar"/>
    <w:link w:val="ElecDiagrams"/>
    <w:rsid w:val="003C2786"/>
    <w:rPr>
      <w:rFonts w:ascii="Gill Sans" w:hAnsi="Gill Sans"/>
      <w:i/>
      <w:sz w:val="18"/>
      <w:szCs w:val="18"/>
    </w:rPr>
  </w:style>
  <w:style w:type="paragraph" w:customStyle="1" w:styleId="GMMSectionHeading">
    <w:name w:val="GMM Section Heading"/>
    <w:basedOn w:val="ElectricalSectionHeacer"/>
    <w:link w:val="GMMSectionHeadingChar"/>
    <w:rsid w:val="003C2786"/>
  </w:style>
  <w:style w:type="character" w:customStyle="1" w:styleId="GMMSectionHeadingChar">
    <w:name w:val="GMM Section Heading Char"/>
    <w:basedOn w:val="ElectricalSectionHeacerChar"/>
    <w:link w:val="GMMSectionHeading"/>
    <w:rsid w:val="003C2786"/>
    <w:rPr>
      <w:rFonts w:ascii="Gill Sans Std Light" w:eastAsiaTheme="majorEastAsia" w:hAnsi="Gill Sans Std Light" w:cstheme="majorBidi"/>
      <w:noProof/>
      <w:color w:val="4D4D4D"/>
      <w:sz w:val="52"/>
      <w:szCs w:val="52"/>
      <w:u w:val="single"/>
      <w:lang w:eastAsia="en-ZA"/>
    </w:rPr>
  </w:style>
  <w:style w:type="paragraph" w:customStyle="1" w:styleId="ElectricalHeading1">
    <w:name w:val="Electrical Heading1"/>
    <w:basedOn w:val="GMMHeading1"/>
    <w:link w:val="ElectricalHeading1Char"/>
    <w:rsid w:val="003C2786"/>
    <w:rPr>
      <w:color w:val="AAAAAA"/>
    </w:rPr>
  </w:style>
  <w:style w:type="paragraph" w:customStyle="1" w:styleId="ElectricalHeading2">
    <w:name w:val="Electrical Heading2"/>
    <w:basedOn w:val="GMMHeading2"/>
    <w:link w:val="ElectricalHeading2Char"/>
    <w:rsid w:val="003C2786"/>
  </w:style>
  <w:style w:type="character" w:customStyle="1" w:styleId="ElectricalHeading1Char">
    <w:name w:val="Electrical Heading1 Char"/>
    <w:basedOn w:val="GMMHeading1Char"/>
    <w:link w:val="ElectricalHeading1"/>
    <w:rsid w:val="003C2786"/>
    <w:rPr>
      <w:rFonts w:ascii="Gill Sans" w:hAnsi="Gill Sans" w:cs="Gill Sans Light"/>
      <w:color w:val="AAAAAA"/>
      <w:sz w:val="40"/>
      <w:szCs w:val="40"/>
      <w:lang w:val="en-US"/>
      <w14:textOutline w14:w="9525" w14:cap="rnd" w14:cmpd="sng" w14:algn="ctr">
        <w14:solidFill>
          <w14:schemeClr w14:val="bg2">
            <w14:lumMod w14:val="25000"/>
          </w14:schemeClr>
        </w14:solidFill>
        <w14:prstDash w14:val="solid"/>
        <w14:bevel/>
      </w14:textOutline>
    </w:rPr>
  </w:style>
  <w:style w:type="paragraph" w:customStyle="1" w:styleId="ElectricalBody">
    <w:name w:val="Electrical Body"/>
    <w:basedOn w:val="Hilight"/>
    <w:link w:val="ElectricalBodyChar"/>
    <w:rsid w:val="003C2786"/>
  </w:style>
  <w:style w:type="character" w:customStyle="1" w:styleId="ElectricalHeading2Char">
    <w:name w:val="Electrical Heading2 Char"/>
    <w:basedOn w:val="GMMHeading2Char"/>
    <w:link w:val="ElectricalHeading2"/>
    <w:rsid w:val="003C2786"/>
    <w:rPr>
      <w:rFonts w:ascii="Gill Sans" w:hAnsi="Gill Sans"/>
      <w:color w:val="00579A"/>
      <w:szCs w:val="22"/>
    </w:rPr>
  </w:style>
  <w:style w:type="paragraph" w:customStyle="1" w:styleId="ElectricalDiagram">
    <w:name w:val="Electrical Diagram"/>
    <w:basedOn w:val="ElecDiagrams"/>
    <w:link w:val="ElectricalDiagramChar"/>
    <w:rsid w:val="003C2786"/>
  </w:style>
  <w:style w:type="character" w:customStyle="1" w:styleId="ElectricalBodyChar">
    <w:name w:val="Electrical Body Char"/>
    <w:basedOn w:val="HilightChar"/>
    <w:link w:val="ElectricalBody"/>
    <w:rsid w:val="003C2786"/>
    <w:rPr>
      <w:rFonts w:ascii="Gill Sans" w:hAnsi="Gill Sans"/>
      <w:sz w:val="22"/>
      <w:szCs w:val="22"/>
    </w:rPr>
  </w:style>
  <w:style w:type="character" w:customStyle="1" w:styleId="ElectricalDiagramChar">
    <w:name w:val="Electrical Diagram Char"/>
    <w:basedOn w:val="ElecDiagramsChar"/>
    <w:link w:val="ElectricalDiagram"/>
    <w:rsid w:val="003C2786"/>
    <w:rPr>
      <w:rFonts w:ascii="Gill Sans" w:hAnsi="Gill Sans"/>
      <w:i/>
      <w:sz w:val="18"/>
      <w:szCs w:val="18"/>
    </w:rPr>
  </w:style>
  <w:style w:type="character" w:customStyle="1" w:styleId="mw-headline">
    <w:name w:val="mw-headline"/>
    <w:basedOn w:val="DefaultParagraphFont"/>
    <w:rsid w:val="003C2786"/>
  </w:style>
  <w:style w:type="character" w:customStyle="1" w:styleId="mw-editsection">
    <w:name w:val="mw-editsection"/>
    <w:basedOn w:val="DefaultParagraphFont"/>
    <w:rsid w:val="003C2786"/>
  </w:style>
  <w:style w:type="character" w:customStyle="1" w:styleId="mw-editsection-bracket">
    <w:name w:val="mw-editsection-bracket"/>
    <w:basedOn w:val="DefaultParagraphFont"/>
    <w:rsid w:val="003C2786"/>
  </w:style>
  <w:style w:type="character" w:customStyle="1" w:styleId="mw-editsection-divider">
    <w:name w:val="mw-editsection-divider"/>
    <w:basedOn w:val="DefaultParagraphFont"/>
    <w:rsid w:val="003C2786"/>
  </w:style>
  <w:style w:type="character" w:customStyle="1" w:styleId="ve-tabmessage-appendix">
    <w:name w:val="ve-tabmessage-appendix"/>
    <w:basedOn w:val="DefaultParagraphFont"/>
    <w:rsid w:val="003C2786"/>
  </w:style>
  <w:style w:type="character" w:customStyle="1" w:styleId="dropcap">
    <w:name w:val="dropcap"/>
    <w:basedOn w:val="DefaultParagraphFont"/>
    <w:rsid w:val="003C2786"/>
  </w:style>
  <w:style w:type="paragraph" w:customStyle="1" w:styleId="style20">
    <w:name w:val="style2"/>
    <w:basedOn w:val="Normal"/>
    <w:rsid w:val="003C278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US"/>
    </w:rPr>
  </w:style>
  <w:style w:type="paragraph" w:customStyle="1" w:styleId="style3">
    <w:name w:val="style3"/>
    <w:basedOn w:val="Normal"/>
    <w:rsid w:val="003C278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US"/>
    </w:rPr>
  </w:style>
  <w:style w:type="table" w:customStyle="1" w:styleId="ListTable3-Accent31">
    <w:name w:val="List Table 3 - Accent 31"/>
    <w:basedOn w:val="TableNormal"/>
    <w:uiPriority w:val="48"/>
    <w:rsid w:val="003C2786"/>
    <w:rPr>
      <w:lang w:val="en-ZA"/>
    </w:r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customStyle="1" w:styleId="ListTable31">
    <w:name w:val="List Table 31"/>
    <w:basedOn w:val="TableNormal"/>
    <w:uiPriority w:val="48"/>
    <w:rsid w:val="003C2786"/>
    <w:rPr>
      <w:lang w:val="en-ZA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articlebyline1">
    <w:name w:val="articlebyline1"/>
    <w:basedOn w:val="DefaultParagraphFont"/>
    <w:rsid w:val="003C2786"/>
    <w:rPr>
      <w:rFonts w:ascii="Verdana" w:hAnsi="Verdana" w:hint="default"/>
      <w:sz w:val="23"/>
      <w:szCs w:val="23"/>
    </w:rPr>
  </w:style>
  <w:style w:type="character" w:customStyle="1" w:styleId="articletags1">
    <w:name w:val="articletags1"/>
    <w:basedOn w:val="DefaultParagraphFont"/>
    <w:rsid w:val="003C2786"/>
    <w:rPr>
      <w:sz w:val="15"/>
      <w:szCs w:val="15"/>
    </w:rPr>
  </w:style>
  <w:style w:type="character" w:customStyle="1" w:styleId="bylineentry1">
    <w:name w:val="bylineentry1"/>
    <w:basedOn w:val="DefaultParagraphFont"/>
    <w:rsid w:val="003C2786"/>
    <w:rPr>
      <w:rFonts w:ascii="Verdana" w:hAnsi="Verdana" w:hint="default"/>
      <w:sz w:val="15"/>
      <w:szCs w:val="15"/>
    </w:rPr>
  </w:style>
  <w:style w:type="table" w:customStyle="1" w:styleId="GridTable1Light-Accent51">
    <w:name w:val="Grid Table 1 Light - Accent 51"/>
    <w:basedOn w:val="TableNormal"/>
    <w:uiPriority w:val="46"/>
    <w:rsid w:val="003C2786"/>
    <w:rPr>
      <w:lang w:val="en-ZA"/>
    </w:r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31">
    <w:name w:val="Grid Table 1 Light - Accent 31"/>
    <w:basedOn w:val="TableNormal"/>
    <w:uiPriority w:val="46"/>
    <w:rsid w:val="003C2786"/>
    <w:rPr>
      <w:lang w:val="en-ZA"/>
    </w:r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52">
    <w:name w:val="Grid Table 1 Light - Accent 52"/>
    <w:basedOn w:val="TableNormal"/>
    <w:uiPriority w:val="46"/>
    <w:rsid w:val="003C2786"/>
    <w:rPr>
      <w:lang w:val="en-ZA"/>
    </w:r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ghtShading-Accent5">
    <w:name w:val="Light Shading Accent 5"/>
    <w:basedOn w:val="TableNormal"/>
    <w:rsid w:val="003C2786"/>
    <w:rPr>
      <w:color w:val="2E74B5" w:themeColor="accent5" w:themeShade="BF"/>
      <w:lang w:val="en-ZA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</w:style>
  <w:style w:type="table" w:styleId="LightShading-Accent1">
    <w:name w:val="Light Shading Accent 1"/>
    <w:basedOn w:val="TableNormal"/>
    <w:uiPriority w:val="60"/>
    <w:rsid w:val="003C2786"/>
    <w:rPr>
      <w:color w:val="2F5496" w:themeColor="accent1" w:themeShade="BF"/>
      <w:lang w:val="en-ZA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paragraph" w:customStyle="1" w:styleId="ElecBody">
    <w:name w:val="Elec Body"/>
    <w:basedOn w:val="Normal"/>
    <w:link w:val="ElecBodyChar"/>
    <w:rsid w:val="003C2786"/>
    <w:pPr>
      <w:spacing w:after="160" w:line="259" w:lineRule="auto"/>
      <w:jc w:val="both"/>
    </w:pPr>
    <w:rPr>
      <w:rFonts w:ascii="Gill Sans Light" w:hAnsi="Gill Sans Light"/>
      <w:color w:val="404040" w:themeColor="text1" w:themeTint="BF"/>
    </w:rPr>
  </w:style>
  <w:style w:type="character" w:customStyle="1" w:styleId="ElecBodyChar">
    <w:name w:val="Elec Body Char"/>
    <w:basedOn w:val="DefaultParagraphFont"/>
    <w:link w:val="ElecBody"/>
    <w:rsid w:val="003C2786"/>
    <w:rPr>
      <w:rFonts w:ascii="Gill Sans Light" w:hAnsi="Gill Sans Light"/>
      <w:color w:val="404040" w:themeColor="text1" w:themeTint="BF"/>
      <w:sz w:val="22"/>
      <w:szCs w:val="22"/>
    </w:rPr>
  </w:style>
  <w:style w:type="paragraph" w:customStyle="1" w:styleId="Contentsbodythoughtbubble">
    <w:name w:val="Contents body thought bubble"/>
    <w:basedOn w:val="Normal"/>
    <w:uiPriority w:val="99"/>
    <w:rsid w:val="003C2786"/>
    <w:pPr>
      <w:widowControl w:val="0"/>
      <w:tabs>
        <w:tab w:val="left" w:pos="2860"/>
        <w:tab w:val="left" w:pos="4100"/>
        <w:tab w:val="left" w:leader="dot" w:pos="5000"/>
        <w:tab w:val="left" w:leader="dot" w:pos="5900"/>
        <w:tab w:val="left" w:leader="dot" w:pos="6800"/>
        <w:tab w:val="left" w:leader="dot" w:pos="7700"/>
      </w:tabs>
      <w:suppressAutoHyphens/>
      <w:autoSpaceDE w:val="0"/>
      <w:autoSpaceDN w:val="0"/>
      <w:adjustRightInd w:val="0"/>
      <w:spacing w:before="283" w:line="280" w:lineRule="atLeast"/>
      <w:jc w:val="both"/>
      <w:textAlignment w:val="center"/>
    </w:pPr>
    <w:rPr>
      <w:rFonts w:ascii="Baskerville-Italic" w:hAnsi="Baskerville-Italic" w:cs="Baskerville-Italic"/>
      <w:i/>
      <w:iCs/>
      <w:color w:val="D80000"/>
      <w:spacing w:val="18"/>
      <w:lang w:val="en-US"/>
    </w:rPr>
  </w:style>
  <w:style w:type="paragraph" w:customStyle="1" w:styleId="PaperDiagrams">
    <w:name w:val="Paper Diagrams"/>
    <w:basedOn w:val="Hilight"/>
    <w:link w:val="PaperDiagramsChar"/>
    <w:rsid w:val="003C2786"/>
    <w:pPr>
      <w:jc w:val="center"/>
    </w:pPr>
    <w:rPr>
      <w:rFonts w:ascii="Gill Sans Light" w:hAnsi="Gill Sans Light"/>
      <w:i/>
      <w:sz w:val="18"/>
      <w:szCs w:val="18"/>
    </w:rPr>
  </w:style>
  <w:style w:type="character" w:customStyle="1" w:styleId="PaperDiagramsChar">
    <w:name w:val="Paper Diagrams Char"/>
    <w:basedOn w:val="HilightChar"/>
    <w:link w:val="PaperDiagrams"/>
    <w:rsid w:val="003C2786"/>
    <w:rPr>
      <w:rFonts w:ascii="Gill Sans Light" w:hAnsi="Gill Sans Light"/>
      <w:i/>
      <w:sz w:val="18"/>
      <w:szCs w:val="18"/>
    </w:rPr>
  </w:style>
  <w:style w:type="paragraph" w:customStyle="1" w:styleId="PaperGenericBody">
    <w:name w:val="Paper Generic Body"/>
    <w:basedOn w:val="Normal"/>
    <w:link w:val="PaperGenericBodyChar"/>
    <w:autoRedefine/>
    <w:rsid w:val="003C2786"/>
    <w:pPr>
      <w:spacing w:after="120"/>
      <w:jc w:val="both"/>
    </w:pPr>
    <w:rPr>
      <w:rFonts w:ascii="Gill Sans Light" w:eastAsiaTheme="minorEastAsia" w:hAnsi="Gill Sans Light"/>
      <w:color w:val="595959" w:themeColor="text1" w:themeTint="A6"/>
      <w:sz w:val="20"/>
    </w:rPr>
  </w:style>
  <w:style w:type="character" w:customStyle="1" w:styleId="PaperGenericBodyChar">
    <w:name w:val="Paper Generic Body Char"/>
    <w:basedOn w:val="DefaultParagraphFont"/>
    <w:link w:val="PaperGenericBody"/>
    <w:rsid w:val="003C2786"/>
    <w:rPr>
      <w:rFonts w:ascii="Gill Sans Light" w:eastAsiaTheme="minorEastAsia" w:hAnsi="Gill Sans Light"/>
      <w:color w:val="595959" w:themeColor="text1" w:themeTint="A6"/>
      <w:sz w:val="20"/>
      <w:szCs w:val="22"/>
    </w:rPr>
  </w:style>
  <w:style w:type="paragraph" w:customStyle="1" w:styleId="Bodytext01">
    <w:name w:val="Body text 01"/>
    <w:basedOn w:val="Normal"/>
    <w:uiPriority w:val="99"/>
    <w:rsid w:val="003C2786"/>
    <w:pPr>
      <w:widowControl w:val="0"/>
      <w:tabs>
        <w:tab w:val="left" w:pos="2860"/>
        <w:tab w:val="left" w:pos="4100"/>
        <w:tab w:val="left" w:leader="dot" w:pos="5000"/>
        <w:tab w:val="left" w:leader="dot" w:pos="5900"/>
        <w:tab w:val="left" w:leader="dot" w:pos="6800"/>
        <w:tab w:val="left" w:leader="dot" w:pos="7700"/>
      </w:tabs>
      <w:suppressAutoHyphens/>
      <w:autoSpaceDE w:val="0"/>
      <w:autoSpaceDN w:val="0"/>
      <w:adjustRightInd w:val="0"/>
      <w:spacing w:before="283" w:line="360" w:lineRule="auto"/>
      <w:jc w:val="both"/>
      <w:textAlignment w:val="center"/>
    </w:pPr>
    <w:rPr>
      <w:rFonts w:ascii="Futura-Medium" w:hAnsi="Futura-Medium" w:cs="Futura-Medium"/>
      <w:color w:val="58585B"/>
      <w:spacing w:val="11"/>
      <w:lang w:val="en-US"/>
    </w:rPr>
  </w:style>
  <w:style w:type="paragraph" w:customStyle="1" w:styleId="Bullet01-Round">
    <w:name w:val="Bullet 01 - Round"/>
    <w:basedOn w:val="Normal"/>
    <w:next w:val="Normal"/>
    <w:uiPriority w:val="99"/>
    <w:rsid w:val="003C2786"/>
    <w:pPr>
      <w:widowControl w:val="0"/>
      <w:tabs>
        <w:tab w:val="left" w:pos="560"/>
        <w:tab w:val="left" w:pos="1760"/>
      </w:tabs>
      <w:suppressAutoHyphens/>
      <w:autoSpaceDE w:val="0"/>
      <w:autoSpaceDN w:val="0"/>
      <w:adjustRightInd w:val="0"/>
      <w:spacing w:before="283" w:line="240" w:lineRule="atLeast"/>
      <w:ind w:left="560" w:hanging="560"/>
      <w:jc w:val="both"/>
      <w:textAlignment w:val="center"/>
    </w:pPr>
    <w:rPr>
      <w:rFonts w:ascii="Futura-Medium" w:hAnsi="Futura-Medium" w:cs="Futura-Medium"/>
      <w:color w:val="58585B"/>
      <w:spacing w:val="17"/>
      <w:lang w:val="en-US"/>
    </w:rPr>
  </w:style>
  <w:style w:type="paragraph" w:customStyle="1" w:styleId="Contentsbody">
    <w:name w:val="Contents body"/>
    <w:basedOn w:val="Normal"/>
    <w:uiPriority w:val="99"/>
    <w:rsid w:val="003C2786"/>
    <w:pPr>
      <w:widowControl w:val="0"/>
      <w:tabs>
        <w:tab w:val="left" w:pos="2860"/>
        <w:tab w:val="left" w:pos="4100"/>
        <w:tab w:val="left" w:leader="dot" w:pos="5000"/>
        <w:tab w:val="left" w:leader="dot" w:pos="5900"/>
        <w:tab w:val="left" w:leader="dot" w:pos="6800"/>
        <w:tab w:val="left" w:leader="dot" w:pos="7700"/>
      </w:tabs>
      <w:suppressAutoHyphens/>
      <w:autoSpaceDE w:val="0"/>
      <w:autoSpaceDN w:val="0"/>
      <w:adjustRightInd w:val="0"/>
      <w:spacing w:before="283" w:line="384" w:lineRule="auto"/>
      <w:jc w:val="both"/>
      <w:textAlignment w:val="center"/>
    </w:pPr>
    <w:rPr>
      <w:rFonts w:ascii="Futura-Medium" w:hAnsi="Futura-Medium" w:cs="Futura-Medium"/>
      <w:color w:val="58585B"/>
      <w:spacing w:val="15"/>
      <w:sz w:val="20"/>
      <w:szCs w:val="20"/>
      <w:lang w:val="en-US"/>
    </w:rPr>
  </w:style>
  <w:style w:type="paragraph" w:customStyle="1" w:styleId="Bullet02-Star">
    <w:name w:val="Bullet 02 - Star"/>
    <w:basedOn w:val="Normal"/>
    <w:uiPriority w:val="99"/>
    <w:rsid w:val="003C2786"/>
    <w:pPr>
      <w:widowControl w:val="0"/>
      <w:tabs>
        <w:tab w:val="left" w:pos="440"/>
        <w:tab w:val="left" w:pos="4100"/>
        <w:tab w:val="left" w:leader="dot" w:pos="5000"/>
        <w:tab w:val="left" w:leader="dot" w:pos="5900"/>
        <w:tab w:val="left" w:leader="dot" w:pos="6800"/>
        <w:tab w:val="left" w:leader="dot" w:pos="7700"/>
      </w:tabs>
      <w:suppressAutoHyphens/>
      <w:autoSpaceDE w:val="0"/>
      <w:autoSpaceDN w:val="0"/>
      <w:adjustRightInd w:val="0"/>
      <w:spacing w:before="283" w:line="240" w:lineRule="atLeast"/>
      <w:ind w:left="400" w:hanging="283"/>
      <w:jc w:val="both"/>
      <w:textAlignment w:val="center"/>
    </w:pPr>
    <w:rPr>
      <w:rFonts w:ascii="Futura-Medium" w:hAnsi="Futura-Medium" w:cs="Futura-Medium"/>
      <w:color w:val="58585B"/>
      <w:spacing w:val="17"/>
      <w:lang w:val="en-US"/>
    </w:rPr>
  </w:style>
  <w:style w:type="paragraph" w:customStyle="1" w:styleId="GenHeading1">
    <w:name w:val="Gen Heading 1"/>
    <w:basedOn w:val="Normal"/>
    <w:link w:val="GenHeading1Char"/>
    <w:rsid w:val="003C2786"/>
    <w:pPr>
      <w:spacing w:before="240" w:after="240" w:line="259" w:lineRule="auto"/>
    </w:pPr>
    <w:rPr>
      <w:rFonts w:ascii="Gill Sans Light" w:hAnsi="Gill Sans Light"/>
      <w:b/>
      <w:color w:val="767171" w:themeColor="background2" w:themeShade="80"/>
      <w:sz w:val="40"/>
      <w:szCs w:val="40"/>
    </w:rPr>
  </w:style>
  <w:style w:type="character" w:customStyle="1" w:styleId="GenHeading1Char">
    <w:name w:val="Gen Heading 1 Char"/>
    <w:basedOn w:val="DefaultParagraphFont"/>
    <w:link w:val="GenHeading1"/>
    <w:rsid w:val="003C2786"/>
    <w:rPr>
      <w:rFonts w:ascii="Gill Sans Light" w:hAnsi="Gill Sans Light"/>
      <w:b/>
      <w:color w:val="767171" w:themeColor="background2" w:themeShade="80"/>
      <w:sz w:val="40"/>
      <w:szCs w:val="40"/>
    </w:rPr>
  </w:style>
  <w:style w:type="paragraph" w:customStyle="1" w:styleId="SafetyBullets">
    <w:name w:val="Safety Bullets"/>
    <w:basedOn w:val="GMMBody"/>
    <w:rsid w:val="003C2786"/>
    <w:pPr>
      <w:numPr>
        <w:numId w:val="22"/>
      </w:numPr>
    </w:pPr>
    <w:rPr>
      <w:rFonts w:eastAsiaTheme="minorEastAsia" w:cstheme="minorBidi"/>
      <w:bCs/>
      <w:lang w:val="en-GB"/>
    </w:rPr>
  </w:style>
  <w:style w:type="paragraph" w:customStyle="1" w:styleId="Pa6">
    <w:name w:val="Pa6"/>
    <w:basedOn w:val="Normal"/>
    <w:next w:val="Normal"/>
    <w:uiPriority w:val="99"/>
    <w:rsid w:val="003C2786"/>
    <w:pPr>
      <w:autoSpaceDE w:val="0"/>
      <w:autoSpaceDN w:val="0"/>
      <w:adjustRightInd w:val="0"/>
      <w:spacing w:line="221" w:lineRule="atLeast"/>
    </w:pPr>
    <w:rPr>
      <w:rFonts w:ascii="Futura" w:hAnsi="Futura"/>
    </w:rPr>
  </w:style>
  <w:style w:type="table" w:styleId="GridTable1Light-Accent1">
    <w:name w:val="Grid Table 1 Light Accent 1"/>
    <w:basedOn w:val="TableNormal"/>
    <w:uiPriority w:val="46"/>
    <w:rsid w:val="003C2786"/>
    <w:rPr>
      <w:lang w:val="en-ZA"/>
    </w:r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3C2786"/>
    <w:rPr>
      <w:lang w:val="en-ZA"/>
    </w:r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3C2786"/>
    <w:rPr>
      <w:lang w:val="en-ZA"/>
    </w:r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-Accent1">
    <w:name w:val="Grid Table 2 Accent 1"/>
    <w:basedOn w:val="TableNormal"/>
    <w:uiPriority w:val="47"/>
    <w:rsid w:val="003C2786"/>
    <w:rPr>
      <w:lang w:val="en-ZA"/>
    </w:r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customStyle="1" w:styleId="p3">
    <w:name w:val="p3"/>
    <w:basedOn w:val="Normal"/>
    <w:rsid w:val="003C2786"/>
    <w:rPr>
      <w:sz w:val="20"/>
      <w:szCs w:val="20"/>
      <w:lang w:val="en-US"/>
    </w:rPr>
  </w:style>
  <w:style w:type="character" w:customStyle="1" w:styleId="s2">
    <w:name w:val="s2"/>
    <w:basedOn w:val="DefaultParagraphFont"/>
    <w:rsid w:val="003C2786"/>
    <w:rPr>
      <w:rFonts w:ascii="Arial" w:hAnsi="Arial" w:cs="Arial" w:hint="default"/>
      <w:color w:val="00A8E1"/>
      <w:sz w:val="28"/>
      <w:szCs w:val="28"/>
    </w:rPr>
  </w:style>
  <w:style w:type="character" w:styleId="IntenseReference">
    <w:name w:val="Intense Reference"/>
    <w:basedOn w:val="DefaultParagraphFont"/>
    <w:uiPriority w:val="32"/>
    <w:rsid w:val="006B7F28"/>
    <w:rPr>
      <w:b/>
      <w:bCs/>
      <w:smallCaps/>
      <w:color w:val="ED7D31" w:themeColor="accent2"/>
      <w:spacing w:val="5"/>
      <w:u w:val="single"/>
    </w:rPr>
  </w:style>
  <w:style w:type="table" w:styleId="GridTable3-Accent5">
    <w:name w:val="Grid Table 3 Accent 5"/>
    <w:basedOn w:val="TableNormal"/>
    <w:uiPriority w:val="48"/>
    <w:rsid w:val="009A711E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9A711E"/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1Light-Accent5">
    <w:name w:val="List Table 1 Light Accent 5"/>
    <w:basedOn w:val="TableNormal"/>
    <w:uiPriority w:val="46"/>
    <w:rsid w:val="009A711E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PlainText">
    <w:name w:val="Plain Text"/>
    <w:basedOn w:val="Normal"/>
    <w:link w:val="PlainTextChar"/>
    <w:rsid w:val="00B52F15"/>
    <w:rPr>
      <w:rFonts w:ascii="Courier New" w:eastAsia="Times New Roman" w:hAnsi="Courier New" w:cs="Times New Roman"/>
      <w:sz w:val="20"/>
      <w:szCs w:val="20"/>
      <w:lang w:val="en-ZA"/>
    </w:rPr>
  </w:style>
  <w:style w:type="character" w:customStyle="1" w:styleId="PlainTextChar">
    <w:name w:val="Plain Text Char"/>
    <w:basedOn w:val="DefaultParagraphFont"/>
    <w:link w:val="PlainText"/>
    <w:rsid w:val="00B52F15"/>
    <w:rPr>
      <w:rFonts w:ascii="Courier New" w:eastAsia="Times New Roman" w:hAnsi="Courier New" w:cs="Times New Roman"/>
      <w:sz w:val="20"/>
      <w:szCs w:val="20"/>
      <w:lang w:val="en-Z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4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6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96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208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4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165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356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443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684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17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11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0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98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26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01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4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4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38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071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36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555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39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7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748766">
          <w:marLeft w:val="0"/>
          <w:marRight w:val="0"/>
          <w:marTop w:val="0"/>
          <w:marBottom w:val="0"/>
          <w:divBdr>
            <w:top w:val="single" w:sz="24" w:space="0" w:color="1A4F87"/>
            <w:left w:val="single" w:sz="24" w:space="0" w:color="666259"/>
            <w:bottom w:val="single" w:sz="24" w:space="0" w:color="666259"/>
            <w:right w:val="single" w:sz="24" w:space="0" w:color="666259"/>
          </w:divBdr>
        </w:div>
        <w:div w:id="160989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40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71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05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418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25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8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39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42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81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7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08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33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714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6111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0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7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021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63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5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62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0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74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3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6003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113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6274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518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80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8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84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7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4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32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22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9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251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2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5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97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89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86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3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96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09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51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6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0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9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7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7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23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97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2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5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2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0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4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10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89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7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3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1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0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3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0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80308">
          <w:marLeft w:val="0"/>
          <w:marRight w:val="0"/>
          <w:marTop w:val="0"/>
          <w:marBottom w:val="0"/>
          <w:divBdr>
            <w:top w:val="single" w:sz="24" w:space="0" w:color="1A4F87"/>
            <w:left w:val="single" w:sz="24" w:space="0" w:color="666259"/>
            <w:bottom w:val="single" w:sz="24" w:space="0" w:color="666259"/>
            <w:right w:val="single" w:sz="24" w:space="0" w:color="666259"/>
          </w:divBdr>
        </w:div>
        <w:div w:id="5092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1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94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68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958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09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0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12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462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26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73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68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89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20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710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5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851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536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7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4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28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71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83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420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503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975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517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9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4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6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45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10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96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41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5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93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73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92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0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99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58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6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93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7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2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52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28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44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4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99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63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69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56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09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99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9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14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9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7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5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8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4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18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69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0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5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8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05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86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2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9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3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1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11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78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3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4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03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3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9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9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0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61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76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3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33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41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71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09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1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5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5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734317">
          <w:marLeft w:val="0"/>
          <w:marRight w:val="0"/>
          <w:marTop w:val="101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27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13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961812">
          <w:marLeft w:val="0"/>
          <w:marRight w:val="0"/>
          <w:marTop w:val="0"/>
          <w:marBottom w:val="0"/>
          <w:divBdr>
            <w:top w:val="single" w:sz="24" w:space="0" w:color="1A4F87"/>
            <w:left w:val="single" w:sz="24" w:space="0" w:color="666259"/>
            <w:bottom w:val="single" w:sz="24" w:space="0" w:color="666259"/>
            <w:right w:val="single" w:sz="24" w:space="0" w:color="666259"/>
          </w:divBdr>
        </w:div>
        <w:div w:id="144449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5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40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80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53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52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9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18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88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46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41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49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12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43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41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59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06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32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75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8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1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43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14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85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4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238098">
          <w:marLeft w:val="0"/>
          <w:marRight w:val="0"/>
          <w:marTop w:val="0"/>
          <w:marBottom w:val="0"/>
          <w:divBdr>
            <w:top w:val="single" w:sz="24" w:space="0" w:color="1A4F87"/>
            <w:left w:val="single" w:sz="24" w:space="0" w:color="666259"/>
            <w:bottom w:val="single" w:sz="24" w:space="0" w:color="666259"/>
            <w:right w:val="single" w:sz="24" w:space="0" w:color="666259"/>
          </w:divBdr>
        </w:div>
        <w:div w:id="28940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46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132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7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814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16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23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53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7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300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9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06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05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52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69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450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05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15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3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12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165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8210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116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839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365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4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3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98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51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645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288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309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0875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599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69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82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154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4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5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369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82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8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2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7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2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9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55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940130">
              <w:marLeft w:val="0"/>
              <w:marRight w:val="60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0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678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500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520221">
                              <w:marLeft w:val="0"/>
                              <w:marRight w:val="0"/>
                              <w:marTop w:val="0"/>
                              <w:marBottom w:val="9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51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9118580">
                                      <w:marLeft w:val="375"/>
                                      <w:marRight w:val="-628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5604259">
                                          <w:marLeft w:val="0"/>
                                          <w:marRight w:val="0"/>
                                          <w:marTop w:val="75"/>
                                          <w:marBottom w:val="4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2573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97343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25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3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540671">
          <w:marLeft w:val="0"/>
          <w:marRight w:val="0"/>
          <w:marTop w:val="0"/>
          <w:marBottom w:val="0"/>
          <w:divBdr>
            <w:top w:val="single" w:sz="24" w:space="0" w:color="1A4F87"/>
            <w:left w:val="single" w:sz="24" w:space="0" w:color="666259"/>
            <w:bottom w:val="single" w:sz="24" w:space="0" w:color="666259"/>
            <w:right w:val="single" w:sz="24" w:space="0" w:color="666259"/>
          </w:divBdr>
        </w:div>
        <w:div w:id="201471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76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31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2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934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51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3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5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04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973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38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4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20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40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2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96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38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47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9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2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9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465470">
          <w:marLeft w:val="0"/>
          <w:marRight w:val="0"/>
          <w:marTop w:val="0"/>
          <w:marBottom w:val="0"/>
          <w:divBdr>
            <w:top w:val="single" w:sz="24" w:space="0" w:color="1A4F87"/>
            <w:left w:val="single" w:sz="24" w:space="0" w:color="666259"/>
            <w:bottom w:val="single" w:sz="24" w:space="0" w:color="666259"/>
            <w:right w:val="single" w:sz="24" w:space="0" w:color="666259"/>
          </w:divBdr>
        </w:div>
        <w:div w:id="195752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5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338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4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38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81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3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30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073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0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9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99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24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79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3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77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01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02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8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1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6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5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15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62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86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38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31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23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73657">
          <w:marLeft w:val="0"/>
          <w:marRight w:val="0"/>
          <w:marTop w:val="0"/>
          <w:marBottom w:val="0"/>
          <w:divBdr>
            <w:top w:val="single" w:sz="24" w:space="0" w:color="1A4F87"/>
            <w:left w:val="single" w:sz="24" w:space="0" w:color="666259"/>
            <w:bottom w:val="single" w:sz="24" w:space="0" w:color="666259"/>
            <w:right w:val="single" w:sz="24" w:space="0" w:color="666259"/>
          </w:divBdr>
        </w:div>
        <w:div w:id="25475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7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98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1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18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0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00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7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51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95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55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6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26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2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7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1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66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40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33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8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1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81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2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4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04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43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916887">
              <w:marLeft w:val="0"/>
              <w:marRight w:val="0"/>
              <w:marTop w:val="0"/>
              <w:marBottom w:val="21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54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79097">
              <w:marLeft w:val="0"/>
              <w:marRight w:val="0"/>
              <w:marTop w:val="0"/>
              <w:marBottom w:val="21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8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23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939759">
              <w:marLeft w:val="0"/>
              <w:marRight w:val="0"/>
              <w:marTop w:val="0"/>
              <w:marBottom w:val="21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0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216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11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14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77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5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1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9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13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157098">
              <w:marLeft w:val="0"/>
              <w:marRight w:val="60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87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616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71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828072">
                              <w:marLeft w:val="0"/>
                              <w:marRight w:val="0"/>
                              <w:marTop w:val="0"/>
                              <w:marBottom w:val="9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045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7579004">
                                      <w:marLeft w:val="375"/>
                                      <w:marRight w:val="-628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5153647">
                                          <w:marLeft w:val="0"/>
                                          <w:marRight w:val="0"/>
                                          <w:marTop w:val="75"/>
                                          <w:marBottom w:val="4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3939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62141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83348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832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766331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560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5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8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81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00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758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5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07378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55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2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4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185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521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449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7002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53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7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5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14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65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71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2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961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151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424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7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72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1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9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34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36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7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991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3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7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44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65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38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7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14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16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9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57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45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63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1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2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60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38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26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87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78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97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69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86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image" Target="media/image13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hyperlink" Target="http://www.hitechgraphics.co.za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4.png"/><Relationship Id="rId1" Type="http://schemas.openxmlformats.org/officeDocument/2006/relationships/image" Target="media/image1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emf"/><Relationship Id="rId1" Type="http://schemas.openxmlformats.org/officeDocument/2006/relationships/image" Target="media/image2.png"/><Relationship Id="rId4" Type="http://schemas.openxmlformats.org/officeDocument/2006/relationships/image" Target="media/image5.e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8.emf"/><Relationship Id="rId2" Type="http://schemas.openxmlformats.org/officeDocument/2006/relationships/image" Target="media/image7.png"/><Relationship Id="rId1" Type="http://schemas.openxmlformats.org/officeDocument/2006/relationships/image" Target="media/image3.emf"/><Relationship Id="rId5" Type="http://schemas.openxmlformats.org/officeDocument/2006/relationships/image" Target="media/image10.emf"/><Relationship Id="rId4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ermaine\AppData\Roaming\Microsoft\Templates\PSA%20KZN%20Lhead%20template_Latest19032021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ada53f10-6e5d-495f-8f0c-21411f678efb">
      <UserInfo>
        <DisplayName>Jermaine Naicker</DisplayName>
        <AccountId>54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360EBA572B354FAFB362BA15E6154C" ma:contentTypeVersion="8" ma:contentTypeDescription="Create a new document." ma:contentTypeScope="" ma:versionID="0466a0acdaafc31046d85d60a0c745ce">
  <xsd:schema xmlns:xsd="http://www.w3.org/2001/XMLSchema" xmlns:xs="http://www.w3.org/2001/XMLSchema" xmlns:p="http://schemas.microsoft.com/office/2006/metadata/properties" xmlns:ns2="ada53f10-6e5d-495f-8f0c-21411f678efb" xmlns:ns3="aa92a7ca-a3b2-498c-87c7-5636cbc91c31" targetNamespace="http://schemas.microsoft.com/office/2006/metadata/properties" ma:root="true" ma:fieldsID="632c1a0aa9e3ff9802a4ed1969fac0fd" ns2:_="" ns3:_="">
    <xsd:import namespace="ada53f10-6e5d-495f-8f0c-21411f678efb"/>
    <xsd:import namespace="aa92a7ca-a3b2-498c-87c7-5636cbc91c3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a53f10-6e5d-495f-8f0c-21411f678ef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92a7ca-a3b2-498c-87c7-5636cbc91c3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MediaServiceAutoTags" ma:internalName="MediaServiceAutoTag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B394F05-9334-4B7B-8131-581C528A9F1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C307A30-7548-46A7-BD29-058A7E71F9D5}">
  <ds:schemaRefs>
    <ds:schemaRef ds:uri="http://schemas.microsoft.com/office/2006/metadata/properties"/>
    <ds:schemaRef ds:uri="http://schemas.microsoft.com/office/infopath/2007/PartnerControls"/>
    <ds:schemaRef ds:uri="ada53f10-6e5d-495f-8f0c-21411f678efb"/>
  </ds:schemaRefs>
</ds:datastoreItem>
</file>

<file path=customXml/itemProps3.xml><?xml version="1.0" encoding="utf-8"?>
<ds:datastoreItem xmlns:ds="http://schemas.openxmlformats.org/officeDocument/2006/customXml" ds:itemID="{CC985FE7-8626-4546-AB33-5438DC2452A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a53f10-6e5d-495f-8f0c-21411f678efb"/>
    <ds:schemaRef ds:uri="aa92a7ca-a3b2-498c-87c7-5636cbc91c3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B7C1088-6E90-3F41-9033-2AD6369DA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PSA KZN Lhead template_Latest19032021</Template>
  <TotalTime>6</TotalTime>
  <Pages>1</Pages>
  <Words>261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Jermaine Naicker</dc:creator>
  <cp:keywords/>
  <dc:description/>
  <cp:lastModifiedBy>Jermaine Naicker</cp:lastModifiedBy>
  <cp:revision>2</cp:revision>
  <cp:lastPrinted>2020-04-14T16:23:00Z</cp:lastPrinted>
  <dcterms:created xsi:type="dcterms:W3CDTF">2021-11-30T07:40:00Z</dcterms:created>
  <dcterms:modified xsi:type="dcterms:W3CDTF">2021-11-30T07:40:00Z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0x01010047360EBA572B354FAFB362BA15E6154C</vt:lpwstr>
  </property>
</Properties>
</file>